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723801">
        <w:rPr>
          <w:rFonts w:cstheme="minorHAnsi"/>
          <w:color w:val="auto"/>
        </w:rPr>
        <w:t>CO49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23801">
        <w:rPr>
          <w:rFonts w:cstheme="minorHAnsi"/>
          <w:color w:val="auto"/>
        </w:rPr>
        <w:t>Sales m</w:t>
      </w:r>
      <w:r w:rsidR="00723801" w:rsidRPr="00723801">
        <w:rPr>
          <w:rFonts w:cstheme="minorHAnsi"/>
          <w:color w:val="auto"/>
        </w:rPr>
        <w:t>a</w:t>
      </w:r>
      <w:r w:rsidR="00723801">
        <w:rPr>
          <w:rFonts w:cstheme="minorHAnsi"/>
          <w:color w:val="auto"/>
        </w:rPr>
        <w:t>nagement in the hair and beauty s</w:t>
      </w:r>
      <w:r w:rsidR="00723801" w:rsidRPr="00723801">
        <w:rPr>
          <w:rFonts w:cstheme="minorHAnsi"/>
          <w:color w:val="auto"/>
        </w:rPr>
        <w:t>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F41D2A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  <w:r w:rsidR="00F41D2A">
        <w:t>.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  <w:r w:rsidR="00F41D2A">
        <w:t>.</w:t>
      </w:r>
    </w:p>
    <w:p w:rsidR="00187785" w:rsidRDefault="00187785" w:rsidP="00187785">
      <w:pPr>
        <w:pStyle w:val="bullet0"/>
      </w:pPr>
      <w:r>
        <w:t>When all evidence h</w:t>
      </w:r>
      <w:r w:rsidR="00F41D2A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  <w:r w:rsidR="00F41D2A">
        <w:t>.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  <w:r w:rsidR="00F41D2A">
        <w:t>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723801" w:rsidRPr="001204C3" w:rsidTr="00A9421C">
        <w:trPr>
          <w:trHeight w:val="90"/>
          <w:jc w:val="center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23801" w:rsidRPr="00F42F92" w:rsidRDefault="00723801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723801" w:rsidRDefault="0072380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723801" w:rsidRDefault="0072380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723801" w:rsidRDefault="00723801" w:rsidP="00723801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429" w:type="pct"/>
            <w:shd w:val="clear" w:color="auto" w:fill="DEEAF6"/>
          </w:tcPr>
          <w:p w:rsidR="00723801" w:rsidRDefault="0072380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23801" w:rsidRPr="001E0802" w:rsidRDefault="0072380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3" w:type="pct"/>
            <w:shd w:val="clear" w:color="auto" w:fill="DEEAF6"/>
          </w:tcPr>
          <w:p w:rsidR="00723801" w:rsidRPr="001E0802" w:rsidRDefault="0072380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723801" w:rsidRPr="001204C3" w:rsidTr="00A9421C">
        <w:trPr>
          <w:trHeight w:val="171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Selling situations and opportunities in the spa, hair or beauty salon</w:t>
            </w:r>
          </w:p>
          <w:p w:rsidR="00723801" w:rsidRDefault="00723801" w:rsidP="00723801">
            <w:pPr>
              <w:rPr>
                <w:bCs/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3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Sales techniques</w:t>
            </w:r>
          </w:p>
          <w:p w:rsidR="00723801" w:rsidRDefault="00723801" w:rsidP="00723801">
            <w:pPr>
              <w:rPr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Communication techniques</w:t>
            </w:r>
          </w:p>
          <w:p w:rsidR="00723801" w:rsidRDefault="00723801" w:rsidP="00723801">
            <w:pPr>
              <w:rPr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Negotiation skills</w:t>
            </w:r>
          </w:p>
          <w:p w:rsidR="00723801" w:rsidRDefault="00723801" w:rsidP="00723801">
            <w:pPr>
              <w:rPr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Product knowledge</w:t>
            </w:r>
          </w:p>
          <w:p w:rsidR="00723801" w:rsidRDefault="00723801" w:rsidP="00723801">
            <w:pPr>
              <w:rPr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Competitor analysis</w:t>
            </w:r>
          </w:p>
          <w:p w:rsidR="00723801" w:rsidRDefault="00723801" w:rsidP="00723801">
            <w:pPr>
              <w:rPr>
                <w:szCs w:val="20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A9421C" w:rsidRDefault="00A9421C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lastRenderedPageBreak/>
              <w:t>Client care/management during selling process</w:t>
            </w:r>
          </w:p>
          <w:p w:rsidR="00723801" w:rsidRDefault="00723801" w:rsidP="00723801">
            <w:pPr>
              <w:pStyle w:val="bullet0"/>
            </w:pPr>
            <w:r>
              <w:t>Knowledge of target market</w:t>
            </w:r>
          </w:p>
          <w:p w:rsidR="00723801" w:rsidRPr="00723801" w:rsidRDefault="00723801" w:rsidP="00723801">
            <w:pPr>
              <w:pStyle w:val="bullet0"/>
            </w:pPr>
            <w:r>
              <w:t>Consumer behaviour</w:t>
            </w: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Legislation</w:t>
            </w:r>
          </w:p>
          <w:p w:rsidR="00723801" w:rsidRDefault="00723801" w:rsidP="00723801"/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Sales forecasting</w:t>
            </w:r>
          </w:p>
          <w:p w:rsidR="00723801" w:rsidRDefault="00723801" w:rsidP="00723801"/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2679" w:type="pct"/>
            <w:tcMar>
              <w:top w:w="28" w:type="dxa"/>
              <w:bottom w:w="28" w:type="dxa"/>
            </w:tcMar>
          </w:tcPr>
          <w:p w:rsidR="00723801" w:rsidRDefault="00723801" w:rsidP="00723801">
            <w:r>
              <w:t>Sales targets and methods of increasing revenue</w:t>
            </w:r>
          </w:p>
          <w:p w:rsidR="00723801" w:rsidRDefault="00723801" w:rsidP="00723801"/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3" w:type="pct"/>
          </w:tcPr>
          <w:p w:rsidR="00723801" w:rsidRPr="005A651E" w:rsidRDefault="00723801" w:rsidP="00F41D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23801" w:rsidRPr="001204C3" w:rsidTr="00A9421C">
        <w:trPr>
          <w:trHeight w:val="90"/>
          <w:jc w:val="center"/>
        </w:trPr>
        <w:tc>
          <w:tcPr>
            <w:tcW w:w="4139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23801" w:rsidRDefault="00723801" w:rsidP="00723801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723801" w:rsidRPr="005A651E" w:rsidRDefault="0072380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3" w:type="pct"/>
          </w:tcPr>
          <w:p w:rsidR="00723801" w:rsidRPr="005A651E" w:rsidRDefault="0072380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9F197D" w:rsidRPr="00F41D2A" w:rsidRDefault="00290269" w:rsidP="00F41D2A">
      <w:pPr>
        <w:spacing w:after="0"/>
        <w:rPr>
          <w:sz w:val="10"/>
        </w:rPr>
      </w:pPr>
      <w:r>
        <w:tab/>
      </w:r>
    </w:p>
    <w:p w:rsidR="00A9421C" w:rsidRDefault="00A9421C" w:rsidP="00187785">
      <w:pPr>
        <w:spacing w:after="120"/>
        <w:rPr>
          <w:b/>
        </w:rPr>
      </w:pPr>
    </w:p>
    <w:p w:rsidR="00A9421C" w:rsidRDefault="00A9421C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</w:t>
      </w:r>
      <w:r w:rsidR="00A9421C">
        <w:t>_____________________________________</w:t>
      </w:r>
      <w:r>
        <w:t>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</w:t>
      </w:r>
      <w:r w:rsidR="00A9421C">
        <w:t>_______________________________________________</w:t>
      </w:r>
      <w:r>
        <w:t xml:space="preserve">_____ </w:t>
      </w:r>
      <w:r w:rsidRPr="00B07B93">
        <w:rPr>
          <w:b/>
        </w:rPr>
        <w:t>Date:</w:t>
      </w:r>
      <w:r>
        <w:t xml:space="preserve"> __________</w:t>
      </w:r>
      <w:r w:rsidR="00A9421C">
        <w:t>__</w:t>
      </w:r>
      <w:r>
        <w:t>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F41D2A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</w:t>
      </w:r>
      <w:r w:rsidR="00A9421C">
        <w:t>_____________________________________</w:t>
      </w:r>
      <w:r w:rsidR="00BA514F">
        <w:t>________________</w:t>
      </w:r>
      <w:r w:rsidR="00187785">
        <w:t>______________</w:t>
      </w:r>
    </w:p>
    <w:p w:rsidR="00BA514F" w:rsidRDefault="00F41D2A" w:rsidP="00BA514F">
      <w:pPr>
        <w:spacing w:after="120"/>
        <w:rPr>
          <w:b/>
        </w:rPr>
      </w:pPr>
      <w:r>
        <w:rPr>
          <w:b/>
        </w:rPr>
        <w:t>Lecturer/a</w:t>
      </w:r>
      <w:r w:rsidR="00A9421C">
        <w:rPr>
          <w:b/>
        </w:rPr>
        <w:t xml:space="preserve">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</w:t>
      </w:r>
      <w:r w:rsidR="00A9421C">
        <w:t>___________________________________________________</w:t>
      </w:r>
      <w:r w:rsidR="00BA514F">
        <w:t>____</w:t>
      </w:r>
      <w:r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F41D2A" w:rsidP="00BA514F">
      <w:pPr>
        <w:spacing w:after="120"/>
        <w:rPr>
          <w:b/>
        </w:rPr>
      </w:pPr>
      <w:r>
        <w:rPr>
          <w:b/>
        </w:rPr>
        <w:t>Internal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</w:t>
      </w:r>
      <w:r w:rsidR="00A9421C">
        <w:t>______________________________________</w:t>
      </w:r>
      <w:r w:rsidR="00187785">
        <w:t>____________</w:t>
      </w:r>
    </w:p>
    <w:p w:rsidR="00BA514F" w:rsidRDefault="00F41D2A" w:rsidP="00BA514F">
      <w:pPr>
        <w:spacing w:after="240"/>
      </w:pPr>
      <w:r>
        <w:rPr>
          <w:b/>
        </w:rPr>
        <w:t>Internally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>__</w:t>
      </w:r>
      <w:r w:rsidR="00A9421C">
        <w:t>_____________________________________</w:t>
      </w:r>
      <w:r w:rsidR="00BA514F">
        <w:t xml:space="preserve">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F41D2A" w:rsidP="00187785">
      <w:pPr>
        <w:spacing w:after="120"/>
        <w:rPr>
          <w:b/>
        </w:rPr>
      </w:pPr>
      <w:r>
        <w:rPr>
          <w:b/>
        </w:rPr>
        <w:t>External q</w:t>
      </w:r>
      <w:r w:rsidR="00187785">
        <w:rPr>
          <w:b/>
        </w:rPr>
        <w:t xml:space="preserve">uality </w:t>
      </w:r>
      <w:r>
        <w:rPr>
          <w:b/>
        </w:rPr>
        <w:t>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</w:t>
      </w:r>
      <w:r w:rsidR="00A9421C">
        <w:t>______________________________________</w:t>
      </w:r>
      <w:r w:rsidR="00187785">
        <w:t>______________</w:t>
      </w:r>
    </w:p>
    <w:p w:rsidR="0032249D" w:rsidRDefault="00F41D2A" w:rsidP="00F41D2A">
      <w:pPr>
        <w:spacing w:after="240"/>
        <w:rPr>
          <w:b/>
        </w:rPr>
      </w:pPr>
      <w:r>
        <w:rPr>
          <w:b/>
        </w:rPr>
        <w:t>External quality 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>____________________________________</w:t>
      </w:r>
      <w:r w:rsidR="00A9421C">
        <w:t>______________________________________</w:t>
      </w:r>
      <w:r w:rsidR="00187785">
        <w:t xml:space="preserve">_ </w:t>
      </w:r>
      <w:r w:rsidR="00187785" w:rsidRPr="00B07B93">
        <w:rPr>
          <w:b/>
        </w:rPr>
        <w:t>Date:</w:t>
      </w:r>
      <w:r w:rsidR="00187785">
        <w:t xml:space="preserve"> ____________________</w:t>
      </w:r>
      <w:r w:rsidR="00187785">
        <w:br/>
      </w:r>
      <w:r w:rsidR="00187785" w:rsidRPr="00187785">
        <w:rPr>
          <w:b/>
        </w:rPr>
        <w:t>(if sampled)</w:t>
      </w:r>
    </w:p>
    <w:p w:rsidR="00A9421C" w:rsidRDefault="00A9421C" w:rsidP="00F41D2A">
      <w:pPr>
        <w:spacing w:after="240"/>
        <w:rPr>
          <w:b/>
        </w:rPr>
      </w:pPr>
    </w:p>
    <w:p w:rsidR="00A9421C" w:rsidRDefault="00A9421C" w:rsidP="00F41D2A">
      <w:pPr>
        <w:spacing w:after="240"/>
        <w:rPr>
          <w:b/>
        </w:rPr>
      </w:pPr>
    </w:p>
    <w:p w:rsidR="00A9421C" w:rsidRPr="004A608D" w:rsidRDefault="00A9421C" w:rsidP="00A9421C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A9421C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9421C" w:rsidRPr="004A608D" w:rsidRDefault="00A9421C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9421C" w:rsidRPr="004A608D" w:rsidRDefault="00A9421C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9421C" w:rsidRPr="004A608D" w:rsidRDefault="00A9421C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9421C" w:rsidRPr="004A608D" w:rsidRDefault="00A9421C" w:rsidP="00D74C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9421C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  <w:r>
              <w:t>Qualifications Administrator</w:t>
            </w:r>
          </w:p>
        </w:tc>
      </w:tr>
      <w:tr w:rsidR="00A9421C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Pr="004A608D" w:rsidRDefault="00A9421C" w:rsidP="00D74CC7">
            <w:pPr>
              <w:spacing w:before="60" w:after="60"/>
            </w:pPr>
          </w:p>
        </w:tc>
      </w:tr>
      <w:tr w:rsidR="00A9421C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Default="00A9421C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Default="00A9421C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Default="00A9421C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9421C" w:rsidRDefault="00A9421C" w:rsidP="00D74CC7">
            <w:pPr>
              <w:spacing w:before="60" w:after="60"/>
            </w:pPr>
          </w:p>
        </w:tc>
      </w:tr>
    </w:tbl>
    <w:p w:rsidR="00A9421C" w:rsidRPr="00F41D2A" w:rsidRDefault="00A9421C" w:rsidP="00F41D2A">
      <w:pPr>
        <w:spacing w:after="240"/>
      </w:pPr>
      <w:bookmarkStart w:id="0" w:name="_GoBack"/>
      <w:bookmarkEnd w:id="0"/>
    </w:p>
    <w:sectPr w:rsidR="00A9421C" w:rsidRPr="00F41D2A" w:rsidSect="00A9421C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801" w:rsidRDefault="00723801" w:rsidP="00735D34">
      <w:r>
        <w:separator/>
      </w:r>
    </w:p>
  </w:endnote>
  <w:endnote w:type="continuationSeparator" w:id="0">
    <w:p w:rsidR="00723801" w:rsidRDefault="0072380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2380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 xml:space="preserve">iUCO49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9421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A9421C">
              <w:rPr>
                <w:szCs w:val="18"/>
              </w:rPr>
              <w:t xml:space="preserve">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9421C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9421C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801" w:rsidRDefault="00723801" w:rsidP="00735D34">
      <w:r>
        <w:separator/>
      </w:r>
    </w:p>
  </w:footnote>
  <w:footnote w:type="continuationSeparator" w:id="0">
    <w:p w:rsidR="00723801" w:rsidRDefault="0072380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32726B"/>
    <w:multiLevelType w:val="hybridMultilevel"/>
    <w:tmpl w:val="46326960"/>
    <w:lvl w:ilvl="0" w:tplc="FFE6A7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723801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23801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421C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1D2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0191DCF-AAAC-4B06-8379-E9CADC0C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AAC99-3890-4620-89AE-897DA05DB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245</Words>
  <Characters>2252</Characters>
  <Application>Microsoft Office Word</Application>
  <DocSecurity>0</DocSecurity>
  <Lines>83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2019-09-30T12:02:00Z</dcterms:created>
  <dcterms:modified xsi:type="dcterms:W3CDTF">2019-09-30T12:02:00Z</dcterms:modified>
</cp:coreProperties>
</file>