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560919">
        <w:rPr>
          <w:rFonts w:cstheme="minorHAnsi"/>
          <w:color w:val="auto"/>
        </w:rPr>
        <w:t>CO44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16F8E">
        <w:rPr>
          <w:rFonts w:cstheme="minorHAnsi"/>
          <w:color w:val="auto"/>
        </w:rPr>
        <w:t>Contribute to the effective running of b</w:t>
      </w:r>
      <w:r w:rsidR="00560919" w:rsidRPr="00560919">
        <w:rPr>
          <w:rFonts w:cstheme="minorHAnsi"/>
          <w:color w:val="auto"/>
        </w:rPr>
        <w:t>usiness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916F8E">
        <w:t>must use this form to evaluate l</w:t>
      </w:r>
      <w:r>
        <w:t xml:space="preserve">earners’ submitted evidence, which may be a combination of some or all of the types listed below. Please indicate with </w:t>
      </w:r>
      <w:proofErr w:type="gramStart"/>
      <w:r>
        <w:t xml:space="preserve">a </w:t>
      </w:r>
      <w:r>
        <w:sym w:font="Wingdings 2" w:char="F050"/>
      </w:r>
      <w:r>
        <w:t xml:space="preserve"> which</w:t>
      </w:r>
      <w:proofErr w:type="gramEnd"/>
      <w:r>
        <w:t xml:space="preserve">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  <w:r w:rsidR="00916F8E">
        <w:t>.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  <w:r w:rsidR="00916F8E">
        <w:t>.</w:t>
      </w:r>
    </w:p>
    <w:p w:rsidR="00187785" w:rsidRDefault="00187785" w:rsidP="00187785">
      <w:pPr>
        <w:pStyle w:val="bullet0"/>
      </w:pPr>
      <w:r>
        <w:t>When all evidence h</w:t>
      </w:r>
      <w:r w:rsidR="00916F8E">
        <w:t>as been submitted and accepted a</w:t>
      </w:r>
      <w:r>
        <w:t xml:space="preserve">ssessors must place a </w:t>
      </w:r>
      <w:r>
        <w:sym w:font="Wingdings 2" w:char="F050"/>
      </w:r>
      <w:r w:rsidR="00916F8E">
        <w:t xml:space="preserve"> in the assignment c</w:t>
      </w:r>
      <w:r>
        <w:t>ompleted box. This indicates a pass mark</w:t>
      </w:r>
      <w:r w:rsidR="00916F8E">
        <w:t>.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  <w:r w:rsidR="00916F8E">
        <w:t>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560919" w:rsidRPr="001204C3" w:rsidTr="00560919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60919" w:rsidRPr="00F42F92" w:rsidRDefault="00560919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560919" w:rsidRDefault="00560919" w:rsidP="00560919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Report</w:t>
            </w:r>
          </w:p>
        </w:tc>
        <w:tc>
          <w:tcPr>
            <w:tcW w:w="342" w:type="pct"/>
            <w:shd w:val="clear" w:color="auto" w:fill="DEEAF6"/>
          </w:tcPr>
          <w:p w:rsidR="00560919" w:rsidRDefault="005609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560919" w:rsidRDefault="005609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429" w:type="pct"/>
            <w:shd w:val="clear" w:color="auto" w:fill="DEEAF6"/>
          </w:tcPr>
          <w:p w:rsidR="00560919" w:rsidRDefault="005609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60919" w:rsidRPr="001E0802" w:rsidRDefault="005609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560919" w:rsidRPr="001E0802" w:rsidRDefault="00560919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560919" w:rsidRPr="001204C3" w:rsidTr="0005222C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r>
              <w:t>Methods of communication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r>
              <w:t>Problem resolution techniques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pPr>
              <w:rPr>
                <w:b/>
              </w:rPr>
            </w:pPr>
            <w:r>
              <w:rPr>
                <w:szCs w:val="28"/>
              </w:rPr>
              <w:t>Resource management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r>
              <w:t xml:space="preserve">Record keeping 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pPr>
              <w:rPr>
                <w:b/>
              </w:rPr>
            </w:pPr>
            <w:r>
              <w:rPr>
                <w:szCs w:val="28"/>
              </w:rPr>
              <w:t>Health, safety and hygiene regulations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pPr>
              <w:rPr>
                <w:b/>
              </w:rPr>
            </w:pPr>
            <w:r>
              <w:rPr>
                <w:szCs w:val="28"/>
              </w:rPr>
              <w:t>Teamwork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pPr>
              <w:rPr>
                <w:b/>
              </w:rPr>
            </w:pPr>
            <w:r>
              <w:rPr>
                <w:szCs w:val="28"/>
              </w:rPr>
              <w:t>Development targets and productivity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05222C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60919" w:rsidRDefault="00560919" w:rsidP="00560919">
            <w:pPr>
              <w:rPr>
                <w:b/>
              </w:rPr>
            </w:pPr>
            <w:r>
              <w:rPr>
                <w:szCs w:val="28"/>
              </w:rPr>
              <w:t>Legal obligations of working with clients, colleagues and others</w:t>
            </w: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560919" w:rsidRPr="005A651E" w:rsidRDefault="00560919" w:rsidP="0056091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60919" w:rsidRPr="001204C3" w:rsidTr="00560919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60919" w:rsidRDefault="00560919" w:rsidP="00560919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560919" w:rsidRPr="005A651E" w:rsidRDefault="00560919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560919" w:rsidRPr="005A651E" w:rsidRDefault="0056091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</w:t>
      </w:r>
      <w:r w:rsidR="009E2EDA">
        <w:t>_____________________________________</w:t>
      </w:r>
      <w:r>
        <w:t>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</w:t>
      </w:r>
      <w:r w:rsidR="009E2EDA">
        <w:t>_______________________________________________</w:t>
      </w:r>
      <w:r>
        <w:t xml:space="preserve">___ </w:t>
      </w:r>
      <w:r w:rsidRPr="00B07B93">
        <w:rPr>
          <w:b/>
        </w:rPr>
        <w:t>Date:</w:t>
      </w:r>
      <w:r>
        <w:t xml:space="preserve"> ___________</w:t>
      </w:r>
      <w:r w:rsidR="009E2EDA">
        <w:t>___</w:t>
      </w:r>
      <w:r>
        <w:t>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56091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</w:t>
      </w:r>
      <w:r w:rsidR="009E2EDA">
        <w:t>_____________________________________</w:t>
      </w:r>
      <w:r w:rsidR="00187785">
        <w:t>____________</w:t>
      </w:r>
    </w:p>
    <w:p w:rsidR="00BA514F" w:rsidRDefault="00560919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</w:t>
      </w:r>
      <w:r w:rsidR="009E2EDA">
        <w:t>___________________________________________________</w:t>
      </w:r>
      <w:r w:rsidR="00BA514F">
        <w:t>__</w:t>
      </w:r>
      <w:r w:rsidR="00BA514F" w:rsidRPr="00B07B93">
        <w:rPr>
          <w:b/>
        </w:rPr>
        <w:t>Date:</w:t>
      </w:r>
      <w:r w:rsidR="00BA514F">
        <w:t xml:space="preserve"> ______</w:t>
      </w:r>
      <w:r w:rsidR="009E2EDA">
        <w:t>_____</w:t>
      </w:r>
      <w:r w:rsidR="00BA514F">
        <w:t>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560919" w:rsidP="00BA514F">
      <w:pPr>
        <w:spacing w:after="120"/>
        <w:rPr>
          <w:b/>
        </w:rPr>
      </w:pPr>
      <w:r>
        <w:rPr>
          <w:b/>
        </w:rPr>
        <w:t>Quality assured</w:t>
      </w:r>
      <w:r w:rsidR="00187785">
        <w:rPr>
          <w:b/>
        </w:rPr>
        <w:t xml:space="preserve"> </w:t>
      </w:r>
      <w:r>
        <w:rPr>
          <w:b/>
        </w:rPr>
        <w:t>by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</w:t>
      </w:r>
      <w:r w:rsidR="009E2EDA">
        <w:t>_________________________________________</w:t>
      </w:r>
      <w:r w:rsidR="00187785">
        <w:t>___________________________</w:t>
      </w:r>
    </w:p>
    <w:p w:rsidR="00BA514F" w:rsidRDefault="00560919" w:rsidP="00BA514F">
      <w:pPr>
        <w:spacing w:after="240"/>
      </w:pPr>
      <w:r>
        <w:rPr>
          <w:b/>
        </w:rPr>
        <w:t>Quality assured by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</w:t>
      </w:r>
      <w:r w:rsidR="009E2EDA">
        <w:t>_______________________________________</w:t>
      </w:r>
      <w:r w:rsidR="00187785">
        <w:t>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560919">
        <w:rPr>
          <w:b/>
        </w:rPr>
        <w:t>examiner/v</w:t>
      </w:r>
      <w:r w:rsidR="00560919" w:rsidRPr="00560919">
        <w:rPr>
          <w:b/>
        </w:rPr>
        <w:t xml:space="preserve">erifier </w:t>
      </w:r>
      <w:r w:rsidR="00560919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</w:t>
      </w:r>
      <w:r w:rsidR="009E2EDA">
        <w:t>____________________________________</w:t>
      </w:r>
      <w:r>
        <w:t>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560919" w:rsidRPr="00560919">
        <w:rPr>
          <w:b/>
        </w:rPr>
        <w:t xml:space="preserve">examiner/verifier </w:t>
      </w:r>
      <w:r w:rsidR="00560919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</w:t>
      </w:r>
      <w:r w:rsidR="009E2EDA">
        <w:t>_________________________________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482BAA" w:rsidRDefault="00482BAA" w:rsidP="00FE482A">
      <w:pPr>
        <w:tabs>
          <w:tab w:val="left" w:pos="1553"/>
        </w:tabs>
        <w:rPr>
          <w:rFonts w:cstheme="minorHAnsi"/>
          <w:sz w:val="52"/>
        </w:rPr>
      </w:pPr>
    </w:p>
    <w:p w:rsidR="00482BAA" w:rsidRDefault="00482BAA" w:rsidP="00FE482A">
      <w:pPr>
        <w:tabs>
          <w:tab w:val="left" w:pos="1553"/>
        </w:tabs>
        <w:rPr>
          <w:rFonts w:cstheme="minorHAnsi"/>
          <w:sz w:val="52"/>
        </w:rPr>
      </w:pPr>
    </w:p>
    <w:p w:rsidR="00482BAA" w:rsidRDefault="00482BAA" w:rsidP="00FE482A">
      <w:pPr>
        <w:tabs>
          <w:tab w:val="left" w:pos="1553"/>
        </w:tabs>
        <w:rPr>
          <w:rFonts w:cstheme="minorHAnsi"/>
          <w:sz w:val="52"/>
        </w:rPr>
      </w:pPr>
    </w:p>
    <w:p w:rsidR="00482BAA" w:rsidRDefault="00482BAA" w:rsidP="00FE482A">
      <w:pPr>
        <w:tabs>
          <w:tab w:val="left" w:pos="1553"/>
        </w:tabs>
        <w:rPr>
          <w:rFonts w:cstheme="minorHAnsi"/>
          <w:sz w:val="52"/>
        </w:rPr>
      </w:pPr>
    </w:p>
    <w:p w:rsidR="00482BAA" w:rsidRPr="004A608D" w:rsidRDefault="00482BAA" w:rsidP="00482BAA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482BAA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82BAA" w:rsidRPr="004A608D" w:rsidRDefault="00482BAA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82BAA" w:rsidRPr="004A608D" w:rsidRDefault="00482BAA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82BAA" w:rsidRPr="004A608D" w:rsidRDefault="00482BAA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82BAA" w:rsidRPr="004A608D" w:rsidRDefault="00482BAA" w:rsidP="00D74C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82BAA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  <w:r>
              <w:t>Qualifications Administrator</w:t>
            </w:r>
          </w:p>
        </w:tc>
      </w:tr>
      <w:tr w:rsidR="00482BAA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Pr="004A608D" w:rsidRDefault="00482BAA" w:rsidP="00D74CC7">
            <w:pPr>
              <w:spacing w:before="60" w:after="60"/>
            </w:pPr>
          </w:p>
        </w:tc>
      </w:tr>
      <w:tr w:rsidR="00482BAA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Default="00482BAA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Default="00482BAA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Default="00482BAA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82BAA" w:rsidRDefault="00482BAA" w:rsidP="00D74CC7">
            <w:pPr>
              <w:spacing w:before="60" w:after="60"/>
            </w:pPr>
          </w:p>
        </w:tc>
      </w:tr>
    </w:tbl>
    <w:p w:rsidR="00482BAA" w:rsidRPr="001204C3" w:rsidRDefault="00482BAA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482BAA" w:rsidRPr="001204C3" w:rsidSect="009E2EDA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919" w:rsidRDefault="00560919" w:rsidP="00735D34">
      <w:r>
        <w:separator/>
      </w:r>
    </w:p>
  </w:endnote>
  <w:endnote w:type="continuationSeparator" w:id="0">
    <w:p w:rsidR="00560919" w:rsidRDefault="0056091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6091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560919">
              <w:rPr>
                <w:szCs w:val="18"/>
              </w:rPr>
              <w:t>iUCO44</w:t>
            </w:r>
            <w:proofErr w:type="gramEnd"/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E2EDA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9E2EDA">
              <w:rPr>
                <w:szCs w:val="18"/>
              </w:rPr>
              <w:t xml:space="preserve">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82BAA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82BAA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919" w:rsidRDefault="00560919" w:rsidP="00735D34">
      <w:r>
        <w:separator/>
      </w:r>
    </w:p>
  </w:footnote>
  <w:footnote w:type="continuationSeparator" w:id="0">
    <w:p w:rsidR="00560919" w:rsidRDefault="0056091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56091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2BAA"/>
    <w:rsid w:val="00487A5C"/>
    <w:rsid w:val="00557B36"/>
    <w:rsid w:val="00560919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16F8E"/>
    <w:rsid w:val="0093597A"/>
    <w:rsid w:val="009541DF"/>
    <w:rsid w:val="00974429"/>
    <w:rsid w:val="00976267"/>
    <w:rsid w:val="00992337"/>
    <w:rsid w:val="009D42F0"/>
    <w:rsid w:val="009E2EDA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24BEF2F-0845-4B39-8336-16858EF9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CFB72-5106-449E-BD4F-7FBF30B4A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212</Words>
  <Characters>2167</Characters>
  <Application>Microsoft Office Word</Application>
  <DocSecurity>0</DocSecurity>
  <Lines>108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3</cp:revision>
  <cp:lastPrinted>2018-03-13T11:43:00Z</cp:lastPrinted>
  <dcterms:created xsi:type="dcterms:W3CDTF">2019-09-30T11:11:00Z</dcterms:created>
  <dcterms:modified xsi:type="dcterms:W3CDTF">2019-09-30T11:11:00Z</dcterms:modified>
</cp:coreProperties>
</file>