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A1428" w:rsidP="00187785">
      <w:pPr>
        <w:pStyle w:val="Heading2"/>
        <w:spacing w:after="120"/>
        <w:rPr>
          <w:rFonts w:cstheme="minorHAnsi"/>
          <w:color w:val="auto"/>
        </w:rPr>
      </w:pPr>
      <w:r w:rsidRPr="00AA1428">
        <w:rPr>
          <w:rFonts w:cstheme="minorHAnsi"/>
          <w:color w:val="auto"/>
        </w:rPr>
        <w:t>iUCO42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61359" w:rsidRPr="00061359">
        <w:rPr>
          <w:rFonts w:cstheme="minorHAnsi"/>
          <w:color w:val="auto"/>
        </w:rPr>
        <w:t>Follow health and safety in the salon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814AF" w:rsidRPr="00F42F92" w:rsidRDefault="000814AF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0814AF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0814AF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0814AF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</w:tcPr>
          <w:p w:rsidR="000814AF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814AF" w:rsidRPr="001E0802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0814AF" w:rsidRPr="001E0802" w:rsidRDefault="000814A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0814AF" w:rsidRPr="001204C3" w:rsidTr="000814AF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Hazards</w:t>
            </w:r>
            <w:r>
              <w:rPr>
                <w:rFonts w:cstheme="minorHAnsi"/>
                <w:color w:val="262626" w:themeColor="text1" w:themeTint="D9"/>
              </w:rPr>
              <w:t xml:space="preserve"> in a salon environment giving two</w:t>
            </w:r>
            <w:r w:rsidRPr="00061359">
              <w:rPr>
                <w:rFonts w:cstheme="minorHAnsi"/>
                <w:color w:val="262626" w:themeColor="text1" w:themeTint="D9"/>
              </w:rPr>
              <w:t xml:space="preserve"> examples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The difference between a ‘hazard’ and a ‘risk’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How to carry out a simple risk analysis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The main health and safety legislation including employers’ responsibilities for the safety of employees and customers in the salon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Safe and hygienic working practices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Where to find firefighting equipment, first aid equipment and the accident report book in the salon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F76B76">
            <w:pPr>
              <w:rPr>
                <w:rFonts w:cstheme="minorHAnsi"/>
                <w:color w:val="262626" w:themeColor="text1" w:themeTint="D9"/>
              </w:rPr>
            </w:pPr>
            <w:r w:rsidRPr="00061359">
              <w:rPr>
                <w:rFonts w:cstheme="minorHAnsi"/>
                <w:color w:val="262626" w:themeColor="text1" w:themeTint="D9"/>
              </w:rPr>
              <w:t>The procedure for dealing with accidents and emergencies</w:t>
            </w: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814AF" w:rsidRPr="001204C3" w:rsidTr="000814AF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814AF" w:rsidRDefault="000814AF" w:rsidP="000814AF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0814AF" w:rsidRPr="005A651E" w:rsidRDefault="000814A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</w:t>
      </w:r>
      <w:r w:rsidR="00111650">
        <w:t>_____________________________________</w:t>
      </w:r>
      <w:r>
        <w:t>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="00111650">
        <w:t>_____________________________________</w:t>
      </w:r>
      <w:r>
        <w:t>___</w:t>
      </w:r>
      <w:r w:rsidR="00111650">
        <w:t>__________</w:t>
      </w:r>
      <w:r>
        <w:t xml:space="preserve">___ </w:t>
      </w:r>
      <w:r w:rsidRPr="00B07B93">
        <w:rPr>
          <w:b/>
        </w:rPr>
        <w:t>Date:</w:t>
      </w:r>
      <w:r w:rsidR="00111650">
        <w:t xml:space="preserve"> ________________</w:t>
      </w:r>
      <w:r>
        <w:t>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</w:t>
      </w:r>
      <w:r w:rsidR="00111650">
        <w:t>_____________________________________</w:t>
      </w:r>
      <w:r w:rsidRPr="001E0802">
        <w:t>________</w:t>
      </w:r>
      <w:r>
        <w:t>______________________</w:t>
      </w:r>
      <w:r w:rsidR="00187785">
        <w:t>______________</w:t>
      </w:r>
    </w:p>
    <w:p w:rsidR="00BA514F" w:rsidRPr="00111650" w:rsidRDefault="00111650" w:rsidP="00BA514F">
      <w:pPr>
        <w:spacing w:after="120"/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</w:t>
      </w:r>
      <w:r>
        <w:t>__________________________________________</w:t>
      </w:r>
      <w:r w:rsidR="00BA514F">
        <w:t>___</w:t>
      </w:r>
      <w:r>
        <w:t>_________</w:t>
      </w:r>
      <w:r w:rsidR="00BA514F">
        <w:t>___</w:t>
      </w:r>
      <w:r w:rsidR="00BA514F" w:rsidRPr="00B07B93">
        <w:rPr>
          <w:b/>
        </w:rPr>
        <w:t>Date:</w:t>
      </w:r>
      <w:r>
        <w:t xml:space="preserve"> ________________</w:t>
      </w:r>
      <w:r w:rsidR="00187785">
        <w:t>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0814AF" w:rsidP="00BA514F">
      <w:pPr>
        <w:spacing w:after="120"/>
        <w:rPr>
          <w:b/>
        </w:rPr>
      </w:pPr>
      <w:r>
        <w:rPr>
          <w:b/>
        </w:rPr>
        <w:t>Quality Assured by</w:t>
      </w:r>
      <w:r w:rsidR="00187785">
        <w:rPr>
          <w:b/>
        </w:rPr>
        <w:t xml:space="preserve">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</w:t>
      </w:r>
      <w:r w:rsidR="00111650">
        <w:t>_________________________________________</w:t>
      </w:r>
      <w:r w:rsidR="00BA514F" w:rsidRPr="001E0802">
        <w:t>__</w:t>
      </w:r>
      <w:r w:rsidR="00187785">
        <w:t>_______________________________</w:t>
      </w:r>
    </w:p>
    <w:p w:rsidR="00BA514F" w:rsidRDefault="000814AF" w:rsidP="00BA514F">
      <w:pPr>
        <w:spacing w:after="240"/>
      </w:pPr>
      <w:r>
        <w:rPr>
          <w:b/>
        </w:rPr>
        <w:t>Quality Assured by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</w:t>
      </w:r>
      <w:r w:rsidR="00111650">
        <w:t>_______________________________________</w:t>
      </w:r>
      <w:r w:rsidR="00187785">
        <w:t>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0814AF" w:rsidP="00187785">
      <w:pPr>
        <w:spacing w:after="120"/>
        <w:rPr>
          <w:b/>
        </w:rPr>
      </w:pPr>
      <w:r w:rsidRPr="000814AF">
        <w:rPr>
          <w:b/>
        </w:rPr>
        <w:t xml:space="preserve">External Examiner’s/Verifier’s </w:t>
      </w:r>
      <w:r w:rsidR="00187785">
        <w:rPr>
          <w:b/>
        </w:rPr>
        <w:t>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11650">
        <w:t>_________________________________</w:t>
      </w:r>
      <w:r w:rsidR="00187785">
        <w:t>______________________________</w:t>
      </w:r>
    </w:p>
    <w:p w:rsidR="00187785" w:rsidRPr="00187785" w:rsidRDefault="000814AF" w:rsidP="00187785">
      <w:pPr>
        <w:spacing w:after="240"/>
      </w:pPr>
      <w:r w:rsidRPr="000814AF">
        <w:rPr>
          <w:b/>
        </w:rPr>
        <w:t>External Examiner’s/Verifier’s</w:t>
      </w:r>
      <w:r>
        <w:rPr>
          <w:b/>
        </w:rPr>
        <w:t xml:space="preserve"> Signature</w:t>
      </w:r>
      <w:r w:rsidR="00187785" w:rsidRPr="000814AF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>___________________________</w:t>
      </w:r>
      <w:r w:rsidR="00111650">
        <w:t>______________________________</w:t>
      </w:r>
      <w:r w:rsidR="00187785">
        <w:t xml:space="preserve">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FF40A1" w:rsidRDefault="00FF40A1" w:rsidP="00FE482A">
      <w:pPr>
        <w:tabs>
          <w:tab w:val="left" w:pos="1553"/>
        </w:tabs>
        <w:rPr>
          <w:rFonts w:cstheme="minorHAnsi"/>
          <w:sz w:val="52"/>
        </w:rPr>
      </w:pPr>
    </w:p>
    <w:p w:rsidR="00FF40A1" w:rsidRDefault="00FF40A1" w:rsidP="00FE482A">
      <w:pPr>
        <w:tabs>
          <w:tab w:val="left" w:pos="1553"/>
        </w:tabs>
        <w:rPr>
          <w:rFonts w:cstheme="minorHAnsi"/>
          <w:sz w:val="52"/>
        </w:rPr>
      </w:pPr>
    </w:p>
    <w:p w:rsidR="00FF40A1" w:rsidRDefault="00FF40A1" w:rsidP="00FE482A">
      <w:pPr>
        <w:tabs>
          <w:tab w:val="left" w:pos="1553"/>
        </w:tabs>
        <w:rPr>
          <w:rFonts w:cstheme="minorHAnsi"/>
          <w:sz w:val="52"/>
        </w:rPr>
      </w:pPr>
    </w:p>
    <w:p w:rsidR="00FF40A1" w:rsidRDefault="00FF40A1" w:rsidP="00FE482A">
      <w:pPr>
        <w:tabs>
          <w:tab w:val="left" w:pos="1553"/>
        </w:tabs>
        <w:rPr>
          <w:rFonts w:cstheme="minorHAnsi"/>
          <w:sz w:val="52"/>
        </w:rPr>
      </w:pPr>
    </w:p>
    <w:p w:rsidR="00FF40A1" w:rsidRPr="004A608D" w:rsidRDefault="00FF40A1" w:rsidP="00FF40A1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FF40A1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F40A1" w:rsidRPr="004A608D" w:rsidRDefault="00FF40A1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F40A1" w:rsidRPr="004A608D" w:rsidRDefault="00FF40A1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F40A1" w:rsidRPr="004A608D" w:rsidRDefault="00FF40A1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F40A1" w:rsidRPr="004A608D" w:rsidRDefault="00FF40A1" w:rsidP="00D74C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F40A1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  <w:r>
              <w:t>Qualifications Administrator</w:t>
            </w:r>
          </w:p>
        </w:tc>
      </w:tr>
      <w:tr w:rsidR="00FF40A1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Pr="004A608D" w:rsidRDefault="00FF40A1" w:rsidP="00D74CC7">
            <w:pPr>
              <w:spacing w:before="60" w:after="60"/>
            </w:pPr>
          </w:p>
        </w:tc>
      </w:tr>
      <w:tr w:rsidR="00FF40A1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Default="00FF40A1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Default="00FF40A1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Default="00FF40A1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F40A1" w:rsidRDefault="00FF40A1" w:rsidP="00D74CC7">
            <w:pPr>
              <w:spacing w:before="60" w:after="60"/>
            </w:pPr>
          </w:p>
        </w:tc>
      </w:tr>
    </w:tbl>
    <w:p w:rsidR="00FF40A1" w:rsidRPr="001204C3" w:rsidRDefault="00FF40A1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FF40A1" w:rsidRPr="001204C3" w:rsidSect="00111650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428" w:rsidRDefault="00AA1428" w:rsidP="00735D34">
      <w:r>
        <w:separator/>
      </w:r>
    </w:p>
  </w:endnote>
  <w:endnote w:type="continuationSeparator" w:id="0">
    <w:p w:rsidR="00AA1428" w:rsidRDefault="00AA142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A142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AA1428">
              <w:rPr>
                <w:szCs w:val="18"/>
              </w:rPr>
              <w:t>iUCO42</w:t>
            </w:r>
            <w:proofErr w:type="gramEnd"/>
            <w:r w:rsidR="00111650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1165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F40A1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F40A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428" w:rsidRDefault="00AA1428" w:rsidP="00735D34">
      <w:r>
        <w:separator/>
      </w:r>
    </w:p>
  </w:footnote>
  <w:footnote w:type="continuationSeparator" w:id="0">
    <w:p w:rsidR="00AA1428" w:rsidRDefault="00AA142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AA1428"/>
    <w:rsid w:val="00003257"/>
    <w:rsid w:val="0001369A"/>
    <w:rsid w:val="00061359"/>
    <w:rsid w:val="00061C6A"/>
    <w:rsid w:val="000814AF"/>
    <w:rsid w:val="000D1D6D"/>
    <w:rsid w:val="00111650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1428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F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2C9315B-D91C-48CF-A84B-CDD25BAA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83916-82D0-439C-9988-9739E3C23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1</TotalTime>
  <Pages>3</Pages>
  <Words>388</Words>
  <Characters>2199</Characters>
  <Application>Microsoft Office Word</Application>
  <DocSecurity>0</DocSecurity>
  <Lines>146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2018-03-13T11:43:00Z</cp:lastPrinted>
  <dcterms:created xsi:type="dcterms:W3CDTF">2019-09-30T10:39:00Z</dcterms:created>
  <dcterms:modified xsi:type="dcterms:W3CDTF">2019-09-30T10:54:00Z</dcterms:modified>
</cp:coreProperties>
</file>