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6C5CDF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Internal Task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9216B7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iUBT426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C5CDF">
        <w:rPr>
          <w:rFonts w:cstheme="minorHAnsi"/>
          <w:color w:val="auto"/>
        </w:rPr>
        <w:t>Provide basic nail a</w:t>
      </w:r>
      <w:r w:rsidR="006C5CDF" w:rsidRPr="006C5CDF">
        <w:rPr>
          <w:rFonts w:cstheme="minorHAnsi"/>
          <w:color w:val="auto"/>
        </w:rPr>
        <w:t>rt</w:t>
      </w:r>
    </w:p>
    <w:p w:rsidR="00D67717" w:rsidRDefault="00273B3A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</w:t>
      </w:r>
      <w:r w:rsidR="004F065F">
        <w:rPr>
          <w:b/>
        </w:rPr>
        <w:t>: _</w:t>
      </w:r>
      <w:r w:rsidR="00D67717">
        <w:rPr>
          <w:b/>
        </w:rPr>
        <w:t>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 xml:space="preserve">This assessment sheet must be completed in full for each </w:t>
      </w:r>
      <w:r w:rsidR="00273B3A">
        <w:rPr>
          <w:b/>
        </w:rPr>
        <w:t>learner by the internal a</w:t>
      </w:r>
      <w:r w:rsidRPr="00D67717">
        <w:rPr>
          <w:b/>
        </w:rPr>
        <w:t>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</w:t>
      </w:r>
      <w:bookmarkStart w:id="0" w:name="_GoBack"/>
      <w:bookmarkEnd w:id="0"/>
      <w:r w:rsidRPr="00D67717">
        <w:t xml:space="preserve">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</w:t>
      </w:r>
      <w:r w:rsidR="00273B3A">
        <w:t xml:space="preserve">successfully, indicating with </w:t>
      </w:r>
      <w:proofErr w:type="gramStart"/>
      <w:r w:rsidR="00273B3A">
        <w:t>an</w:t>
      </w:r>
      <w:proofErr w:type="gramEnd"/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</w:t>
      </w:r>
      <w:r w:rsidR="00273B3A">
        <w:t>t been completed successfully.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567"/>
        <w:gridCol w:w="564"/>
        <w:gridCol w:w="567"/>
        <w:gridCol w:w="3544"/>
        <w:gridCol w:w="707"/>
        <w:gridCol w:w="795"/>
      </w:tblGrid>
      <w:tr w:rsidR="00D67717" w:rsidRPr="001204C3" w:rsidTr="00D67717">
        <w:trPr>
          <w:trHeight w:val="90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D67717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8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BC3AD7">
        <w:trPr>
          <w:trHeight w:val="3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BC3AD7" w:rsidRPr="000D5D0B" w:rsidRDefault="00BC3AD7" w:rsidP="001A6222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Appearance – The learner demonstrated:</w:t>
            </w: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4D774C" w:rsidRDefault="001A6222" w:rsidP="001A6222">
            <w:pPr>
              <w:spacing w:before="20" w:after="20"/>
            </w:pPr>
            <w:r w:rsidRPr="004D774C">
              <w:t>Clean, ironed professional overall/uniform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4D774C" w:rsidRDefault="001A6222" w:rsidP="001A6222">
            <w:pPr>
              <w:spacing w:before="20" w:after="20"/>
            </w:pPr>
            <w:r w:rsidRPr="004D774C">
              <w:t>Clean, neat hair - tied back/up if long and off the collar and face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4D774C" w:rsidRDefault="001A6222" w:rsidP="001A6222">
            <w:pPr>
              <w:spacing w:before="20" w:after="20"/>
            </w:pPr>
            <w:r w:rsidRPr="004D774C">
              <w:t>Short, clean, well-manicured nails with no varnish and clean hands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4D774C" w:rsidRDefault="001A6222" w:rsidP="001A6222">
            <w:pPr>
              <w:spacing w:before="20" w:after="20"/>
            </w:pPr>
            <w:r w:rsidRPr="004D774C">
              <w:t>Clean, sensible full flat shoes, and socks or tights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4D774C" w:rsidRDefault="001A6222" w:rsidP="001A6222">
            <w:pPr>
              <w:spacing w:before="20" w:after="20"/>
            </w:pPr>
            <w:r w:rsidRPr="004D774C">
              <w:lastRenderedPageBreak/>
              <w:t>No jewellery - with the exception of a wedding band and 1 pair of small stud earrings (religious jewellery must be taped)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4D774C" w:rsidRDefault="001A6222" w:rsidP="001A6222">
            <w:pPr>
              <w:spacing w:before="20" w:after="20"/>
            </w:pPr>
            <w:r w:rsidRPr="004D774C">
              <w:t>No body or breath odour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4D774C" w:rsidRDefault="001A6222" w:rsidP="001A6222">
            <w:pPr>
              <w:spacing w:before="20" w:after="20"/>
            </w:pPr>
            <w:r w:rsidRPr="004D774C">
              <w:t>No chewing gum or sucking sweets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4D774C" w:rsidRDefault="001A6222" w:rsidP="001A6222">
            <w:pPr>
              <w:spacing w:before="20" w:after="20"/>
            </w:pPr>
            <w:r w:rsidRPr="004D774C">
              <w:t>No visible underskirts/underwear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8A117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Default="001A6222" w:rsidP="001A6222">
            <w:pPr>
              <w:spacing w:before="20" w:after="20"/>
            </w:pPr>
            <w:r w:rsidRPr="004D774C">
              <w:t>Skirts to the knee. Trousers cropped no higher than calf/ trousers not trailing on the floor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BC3AD7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BC3AD7" w:rsidRPr="000D5D0B" w:rsidRDefault="00BC3AD7" w:rsidP="001A6222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Communicate and behave in a professional manner – The learner:</w:t>
            </w: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Greeted and introduced self to the client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Looked the client in the eye when speaking to them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Spoke clearly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Spoke politely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Spoke honestly when questioned about make-up procedure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Listened to the client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Demonstrated ethical conversation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Demonstrated positive facial expressions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A13E5B" w:rsidRDefault="001A6222" w:rsidP="001A6222">
            <w:pPr>
              <w:spacing w:before="20" w:after="20"/>
            </w:pPr>
            <w:r w:rsidRPr="00A13E5B">
              <w:t>Demonstrated positive body language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Default="001A6222" w:rsidP="001A6222">
            <w:pPr>
              <w:spacing w:before="20" w:after="20"/>
            </w:pPr>
            <w:r w:rsidRPr="00A13E5B">
              <w:t>Demonstrated good posture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BC3AD7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BC3AD7" w:rsidRPr="000D5D0B" w:rsidRDefault="00BC3AD7" w:rsidP="001A6222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Client care and preparation for</w:t>
            </w:r>
            <w:r w:rsidR="001A6222">
              <w:rPr>
                <w:rFonts w:cstheme="minorHAnsi"/>
                <w:b/>
                <w:color w:val="262626" w:themeColor="text1" w:themeTint="D9"/>
              </w:rPr>
              <w:t xml:space="preserve"> basic photographic make-up application</w:t>
            </w:r>
            <w:r w:rsidRPr="000D5D0B">
              <w:rPr>
                <w:rFonts w:cstheme="minorHAnsi"/>
                <w:b/>
                <w:color w:val="262626" w:themeColor="text1" w:themeTint="D9"/>
              </w:rPr>
              <w:t xml:space="preserve"> – The learner:</w:t>
            </w: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E5DDD" w:rsidRDefault="001A6222" w:rsidP="001A6222">
            <w:pPr>
              <w:spacing w:before="20" w:after="20"/>
            </w:pPr>
            <w:r w:rsidRPr="00FE5DDD">
              <w:t>Stated the procedure for client preparation (written list or oral)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E5DDD" w:rsidRDefault="001A6222" w:rsidP="001A6222">
            <w:pPr>
              <w:spacing w:before="20" w:after="20"/>
            </w:pPr>
            <w:r w:rsidRPr="00FE5DDD">
              <w:t>Prepared the work area appropriately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E5DDD" w:rsidRDefault="001A6222" w:rsidP="001A6222">
            <w:pPr>
              <w:spacing w:before="20" w:after="20"/>
            </w:pPr>
            <w:r w:rsidRPr="00FE5DDD">
              <w:lastRenderedPageBreak/>
              <w:t>Explained the make-up application procedure to the client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E5DDD" w:rsidRDefault="001A6222" w:rsidP="001A6222">
            <w:pPr>
              <w:spacing w:before="20" w:after="20"/>
            </w:pPr>
            <w:r w:rsidRPr="00FE5DDD">
              <w:t>Assisted the client into a comfortable position on to the couch/make-up chair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E5DDD" w:rsidRDefault="001A6222" w:rsidP="001A6222">
            <w:pPr>
              <w:spacing w:before="20" w:after="20"/>
            </w:pPr>
            <w:r w:rsidRPr="00FE5DDD">
              <w:t>Covered the client’s clothing  appropriately for the make-up application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E5DDD" w:rsidRDefault="001A6222" w:rsidP="001A6222">
            <w:pPr>
              <w:spacing w:before="20" w:after="20"/>
            </w:pPr>
            <w:r w:rsidRPr="00FE5DDD">
              <w:t>Removed the client’s jewellery and accessories as appropriate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E5DDD" w:rsidRDefault="001A6222" w:rsidP="001A6222">
            <w:pPr>
              <w:spacing w:before="20" w:after="20"/>
            </w:pPr>
            <w:r w:rsidRPr="00FE5DDD">
              <w:t>Stored the client’s valuables in a safe place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E5DDD" w:rsidRDefault="001A6222" w:rsidP="001A6222">
            <w:pPr>
              <w:spacing w:before="20" w:after="20"/>
            </w:pPr>
            <w:r w:rsidRPr="00FE5DDD">
              <w:t>Protected the client’s hair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Default="001A6222" w:rsidP="001A6222">
            <w:pPr>
              <w:spacing w:before="20" w:after="20"/>
            </w:pPr>
            <w:r w:rsidRPr="00FE5DDD">
              <w:t>Ensured the client’s comfort/ modesty throughout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0102D5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0102D5" w:rsidRPr="000D5D0B" w:rsidRDefault="000102D5" w:rsidP="001A6222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Hygiene and sterilisation – The learner:</w:t>
            </w:r>
          </w:p>
        </w:tc>
      </w:tr>
      <w:tr w:rsidR="001A6222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D153F" w:rsidRDefault="001A6222" w:rsidP="001A6222">
            <w:pPr>
              <w:spacing w:before="20" w:after="20"/>
            </w:pPr>
            <w:r w:rsidRPr="00FD153F">
              <w:t>Wiped equipment over with appropriate sanitiser before and after use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D153F" w:rsidRDefault="001A6222" w:rsidP="001A6222">
            <w:pPr>
              <w:spacing w:before="20" w:after="20"/>
            </w:pPr>
            <w:r w:rsidRPr="00FD153F">
              <w:t>Sanitised hands before, during and after treatment as appropriate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D153F" w:rsidRDefault="001A6222" w:rsidP="001A6222">
            <w:pPr>
              <w:spacing w:before="20" w:after="20"/>
            </w:pPr>
            <w:r w:rsidRPr="00FD153F">
              <w:t>Replaced lids on products and used spatulas to remove products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D153F" w:rsidRDefault="001A6222" w:rsidP="001A6222">
            <w:pPr>
              <w:spacing w:before="20" w:after="20"/>
            </w:pPr>
            <w:r w:rsidRPr="00FD153F">
              <w:t>Disposed of waste hygienically and appropriately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D153F" w:rsidRDefault="001A6222" w:rsidP="001A6222">
            <w:pPr>
              <w:spacing w:before="20" w:after="20"/>
            </w:pPr>
            <w:r w:rsidRPr="00FD153F">
              <w:t xml:space="preserve">Demonstrated correct use of salon sterilising equipment/cabinets 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D153F" w:rsidRDefault="001A6222" w:rsidP="001A6222">
            <w:pPr>
              <w:spacing w:before="20" w:after="20"/>
            </w:pPr>
            <w:r w:rsidRPr="00FD153F">
              <w:t>Stored sanitised/sterilised tools and equipment appropriately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D153F" w:rsidRDefault="001A6222" w:rsidP="001A6222">
            <w:pPr>
              <w:spacing w:before="20" w:after="20"/>
            </w:pPr>
            <w:r w:rsidRPr="00FD153F">
              <w:t>Used freshly laundered towels for each client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FD153F" w:rsidRDefault="001A6222" w:rsidP="001A6222">
            <w:pPr>
              <w:spacing w:before="20" w:after="20"/>
            </w:pPr>
            <w:r w:rsidRPr="00FD153F">
              <w:t>Ensured that the floor/trolleys/surfaces are clean and sanitised where appropriate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0102D5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0102D5" w:rsidRPr="000D5D0B" w:rsidRDefault="000102D5" w:rsidP="001A6222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 xml:space="preserve">Carry out basic </w:t>
            </w:r>
            <w:r w:rsidR="001A6222">
              <w:rPr>
                <w:rFonts w:cstheme="minorHAnsi"/>
                <w:b/>
                <w:color w:val="262626" w:themeColor="text1" w:themeTint="D9"/>
              </w:rPr>
              <w:t>photographic make-up</w:t>
            </w:r>
            <w:r w:rsidRPr="000D5D0B">
              <w:rPr>
                <w:rFonts w:cstheme="minorHAnsi"/>
                <w:b/>
                <w:color w:val="262626" w:themeColor="text1" w:themeTint="D9"/>
              </w:rPr>
              <w:t xml:space="preserve"> – The learner:</w:t>
            </w: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Stated basic skin types (written list or oral)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Stated basic skin structure and function (written list or oral)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lastRenderedPageBreak/>
              <w:t>Stated bone structure of the face (written list or oral)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Stated the importance of carrying out a visual study and identifying the factors that could influence the overall effect of a basic photographic make-up application (written list or oral)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Stated the use of basic photographic make-up products commonly available (written list or oral)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Selected products, tools and equipment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Performed a visual study of the face, skin and hair to identify influencing factors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Demonstrated appropriate preparation of the skin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Demonstrated correct use of tools and equipment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 xml:space="preserve">Applied basic photographic make-up products appropriately 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Followed safe and hygienic working practices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Ensured that the make-up suited the occasion/make-up plan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Checked that the finished result met with the client’s satisfaction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Gave aftercare and homecare advice to the client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Stated possible contra-actions and how to respond (written list or oral)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Helped the client off the couch/make-up chair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Pr="005B4BA8" w:rsidRDefault="001A6222" w:rsidP="001A6222">
            <w:pPr>
              <w:spacing w:before="20" w:after="20"/>
            </w:pPr>
            <w:r w:rsidRPr="005B4BA8">
              <w:t>Ensured that the client’s record card was updated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A6222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A6222" w:rsidRDefault="001A6222" w:rsidP="001A6222">
            <w:pPr>
              <w:spacing w:before="20" w:after="20"/>
            </w:pPr>
            <w:r w:rsidRPr="005B4BA8">
              <w:t>Left the work area in a suitable condition for further treatments</w:t>
            </w: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1A6222" w:rsidRPr="005A651E" w:rsidRDefault="001A6222" w:rsidP="001A622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BC3AD7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273B3A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187785">
        <w:t>______________</w:t>
      </w:r>
    </w:p>
    <w:p w:rsidR="00BA514F" w:rsidRDefault="00273B3A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>
        <w:t xml:space="preserve"> 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273B3A" w:rsidP="00BA514F">
      <w:pPr>
        <w:spacing w:after="120"/>
        <w:rPr>
          <w:b/>
        </w:rPr>
      </w:pPr>
      <w:r>
        <w:rPr>
          <w:b/>
        </w:rPr>
        <w:t>Internal quality assurer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:rsidR="00BA514F" w:rsidRDefault="00273B3A" w:rsidP="00BA514F">
      <w:pPr>
        <w:spacing w:after="240"/>
      </w:pPr>
      <w:r>
        <w:rPr>
          <w:b/>
        </w:rPr>
        <w:t>Internally quality a</w:t>
      </w:r>
      <w:r w:rsidR="006C5CDF">
        <w:rPr>
          <w:b/>
        </w:rPr>
        <w:t>ssurer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6C5CDF">
        <w:t>_____</w:t>
      </w:r>
      <w:r w:rsidR="00187785">
        <w:t>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273B3A" w:rsidP="00187785">
      <w:pPr>
        <w:spacing w:after="120"/>
        <w:rPr>
          <w:b/>
        </w:rPr>
      </w:pPr>
      <w:r>
        <w:rPr>
          <w:b/>
        </w:rPr>
        <w:t>External q</w:t>
      </w:r>
      <w:r w:rsidR="00187785">
        <w:rPr>
          <w:b/>
        </w:rPr>
        <w:t xml:space="preserve">uality </w:t>
      </w:r>
      <w:r>
        <w:rPr>
          <w:b/>
        </w:rPr>
        <w:t>assurer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______________________________</w:t>
      </w:r>
    </w:p>
    <w:p w:rsidR="00187785" w:rsidRPr="00187785" w:rsidRDefault="00273B3A" w:rsidP="00187785">
      <w:pPr>
        <w:spacing w:after="240"/>
      </w:pPr>
      <w:r>
        <w:rPr>
          <w:b/>
        </w:rPr>
        <w:t>External quality a</w:t>
      </w:r>
      <w:r w:rsidR="00187785">
        <w:rPr>
          <w:b/>
        </w:rPr>
        <w:t xml:space="preserve">ssurer </w:t>
      </w:r>
      <w:r w:rsidR="006C5CDF">
        <w:rPr>
          <w:b/>
        </w:rPr>
        <w:t>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6C5CDF">
        <w:t>______________</w:t>
      </w:r>
      <w:r w:rsidR="00187785">
        <w:t xml:space="preserve">____________________ </w:t>
      </w:r>
      <w:r w:rsidR="00187785" w:rsidRPr="00B07B93">
        <w:rPr>
          <w:b/>
        </w:rPr>
        <w:t>Date:</w:t>
      </w:r>
      <w:r w:rsidR="00187785">
        <w:t xml:space="preserve"> ___________________</w:t>
      </w:r>
      <w:proofErr w:type="gramStart"/>
      <w:r w:rsidR="00187785">
        <w:t>_</w:t>
      </w:r>
      <w:proofErr w:type="gramEnd"/>
      <w:r w:rsidR="00187785">
        <w:br/>
      </w:r>
      <w:r w:rsidR="00187785" w:rsidRPr="00187785">
        <w:rPr>
          <w:b/>
        </w:rPr>
        <w:t>(if sampled)</w:t>
      </w:r>
    </w:p>
    <w:p w:rsidR="00273B3A" w:rsidRDefault="00273B3A">
      <w:pPr>
        <w:spacing w:line="259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D327B7" w:rsidRDefault="00D327B7" w:rsidP="006F2B5C">
      <w:pPr>
        <w:rPr>
          <w:rFonts w:cstheme="minorHAnsi"/>
          <w:b/>
        </w:rPr>
      </w:pPr>
    </w:p>
    <w:p w:rsidR="006F2B5C" w:rsidRPr="00443B3E" w:rsidRDefault="006F2B5C" w:rsidP="006F2B5C">
      <w:pPr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6F2B5C" w:rsidRPr="00443B3E" w:rsidTr="00E54E7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6F2B5C" w:rsidRPr="00443B3E" w:rsidTr="00E54E7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F2B5C" w:rsidRPr="00443B3E" w:rsidRDefault="00273B3A" w:rsidP="00E54E7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19/12/2019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F2B5C" w:rsidRPr="00443B3E" w:rsidRDefault="006F2B5C" w:rsidP="00273B3A">
            <w:pPr>
              <w:spacing w:before="60" w:after="60"/>
              <w:rPr>
                <w:rFonts w:cstheme="minorHAnsi"/>
              </w:rPr>
            </w:pPr>
            <w:r w:rsidRPr="009F5B35">
              <w:rPr>
                <w:rFonts w:cstheme="minorHAnsi"/>
              </w:rPr>
              <w:t xml:space="preserve">Qualifications </w:t>
            </w:r>
            <w:r w:rsidR="00273B3A">
              <w:rPr>
                <w:rFonts w:cstheme="minorHAnsi"/>
              </w:rPr>
              <w:t>Administrator</w:t>
            </w:r>
          </w:p>
        </w:tc>
      </w:tr>
      <w:tr w:rsidR="00273B3A" w:rsidRPr="00443B3E" w:rsidTr="00E54E7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73B3A" w:rsidRPr="00443B3E" w:rsidRDefault="00273B3A" w:rsidP="00E54E7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73B3A" w:rsidRPr="00443B3E" w:rsidRDefault="00273B3A" w:rsidP="00E54E7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73B3A" w:rsidRPr="00443B3E" w:rsidRDefault="00273B3A" w:rsidP="00E54E7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73B3A" w:rsidRPr="009F5B35" w:rsidRDefault="00273B3A" w:rsidP="00E54E71">
            <w:pPr>
              <w:spacing w:before="60" w:after="60"/>
              <w:rPr>
                <w:rFonts w:cstheme="minorHAnsi"/>
              </w:rPr>
            </w:pPr>
          </w:p>
        </w:tc>
      </w:tr>
    </w:tbl>
    <w:p w:rsidR="0032249D" w:rsidRPr="001204C3" w:rsidRDefault="0032249D" w:rsidP="006F2B5C"/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CDF" w:rsidRDefault="006C5CDF" w:rsidP="00735D34">
      <w:r>
        <w:separator/>
      </w:r>
    </w:p>
  </w:endnote>
  <w:endnote w:type="continuationSeparator" w:id="0">
    <w:p w:rsidR="006C5CDF" w:rsidRDefault="006C5CD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216B7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iUBT426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6C5CDF">
              <w:rPr>
                <w:szCs w:val="18"/>
              </w:rPr>
              <w:t>Internal t</w:t>
            </w:r>
            <w:r w:rsidR="00D67717">
              <w:rPr>
                <w:szCs w:val="18"/>
              </w:rPr>
              <w:t>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273B3A">
              <w:rPr>
                <w:szCs w:val="18"/>
              </w:rPr>
              <w:t>1</w:t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273B3A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E251FE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E251FE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CDF" w:rsidRDefault="006C5CDF" w:rsidP="00735D34">
      <w:r>
        <w:separator/>
      </w:r>
    </w:p>
  </w:footnote>
  <w:footnote w:type="continuationSeparator" w:id="0">
    <w:p w:rsidR="006C5CDF" w:rsidRDefault="006C5CD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sFAD2z858tAAAA"/>
  </w:docVars>
  <w:rsids>
    <w:rsidRoot w:val="006C5CDF"/>
    <w:rsid w:val="00003257"/>
    <w:rsid w:val="000102D5"/>
    <w:rsid w:val="0001369A"/>
    <w:rsid w:val="00061C6A"/>
    <w:rsid w:val="000D1D6D"/>
    <w:rsid w:val="000D5D0B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A04D5"/>
    <w:rsid w:val="001A6222"/>
    <w:rsid w:val="001C172A"/>
    <w:rsid w:val="001E0802"/>
    <w:rsid w:val="00220EC1"/>
    <w:rsid w:val="00245D23"/>
    <w:rsid w:val="00267424"/>
    <w:rsid w:val="00273B3A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4F065F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C5CDF"/>
    <w:rsid w:val="006F2B5C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216B7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C3AD7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327B7"/>
    <w:rsid w:val="00D46C11"/>
    <w:rsid w:val="00D54DD1"/>
    <w:rsid w:val="00D67717"/>
    <w:rsid w:val="00D95506"/>
    <w:rsid w:val="00DA3339"/>
    <w:rsid w:val="00DB1D5A"/>
    <w:rsid w:val="00E102F0"/>
    <w:rsid w:val="00E251FE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C18917AC-9134-46FE-9773-FB71DDFF5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692BB-3E0B-4F71-923B-1E89C4921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5</TotalTime>
  <Pages>6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Peter Wells</cp:lastModifiedBy>
  <cp:revision>4</cp:revision>
  <cp:lastPrinted>2019-12-19T10:13:00Z</cp:lastPrinted>
  <dcterms:created xsi:type="dcterms:W3CDTF">2019-12-19T10:08:00Z</dcterms:created>
  <dcterms:modified xsi:type="dcterms:W3CDTF">2019-12-19T10:13:00Z</dcterms:modified>
</cp:coreProperties>
</file>