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6C5CDF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Internal 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6C5CDF" w:rsidP="00187785">
      <w:pPr>
        <w:pStyle w:val="Heading2"/>
        <w:spacing w:after="120"/>
        <w:rPr>
          <w:rFonts w:cstheme="minorHAnsi"/>
          <w:color w:val="auto"/>
        </w:rPr>
      </w:pPr>
      <w:r w:rsidRPr="006C5CDF">
        <w:rPr>
          <w:rFonts w:cstheme="minorHAnsi"/>
          <w:color w:val="auto"/>
        </w:rPr>
        <w:t>iUBT425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Provide basic nail a</w:t>
      </w:r>
      <w:r w:rsidRPr="006C5CDF">
        <w:rPr>
          <w:rFonts w:cstheme="minorHAnsi"/>
          <w:color w:val="auto"/>
        </w:rPr>
        <w:t>rt</w:t>
      </w:r>
    </w:p>
    <w:p w:rsidR="00D67717" w:rsidRDefault="00724929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</w:t>
      </w:r>
      <w:proofErr w:type="gramStart"/>
      <w:r w:rsidR="00D67717">
        <w:rPr>
          <w:b/>
        </w:rPr>
        <w:t>:_</w:t>
      </w:r>
      <w:proofErr w:type="gramEnd"/>
      <w:r w:rsidR="00D67717">
        <w:rPr>
          <w:b/>
        </w:rPr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 xml:space="preserve">This assessment sheet must be completed in full for each </w:t>
      </w:r>
      <w:r w:rsidR="00724929">
        <w:rPr>
          <w:b/>
        </w:rPr>
        <w:t>learner 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1204C3" w:rsidTr="00D67717">
        <w:trPr>
          <w:trHeight w:val="90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D67717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BC3AD7">
        <w:trPr>
          <w:trHeight w:val="3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3AD7" w:rsidRPr="000D5D0B" w:rsidRDefault="00BC3AD7" w:rsidP="00AD2056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Appearance – The learner demonstrated:</w:t>
            </w:r>
          </w:p>
        </w:tc>
      </w:tr>
      <w:tr w:rsidR="00D6771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Clean, ironed professional overall/uniform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Clean, neat hair - tied back/up if long and off the collar and face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 xml:space="preserve">Short, clean, </w:t>
            </w:r>
            <w:proofErr w:type="spellStart"/>
            <w:r w:rsidRPr="00BC3AD7">
              <w:rPr>
                <w:rFonts w:cstheme="minorHAnsi"/>
                <w:color w:val="262626" w:themeColor="text1" w:themeTint="D9"/>
              </w:rPr>
              <w:t>well manicured</w:t>
            </w:r>
            <w:proofErr w:type="spellEnd"/>
            <w:r w:rsidRPr="00BC3AD7">
              <w:rPr>
                <w:rFonts w:cstheme="minorHAnsi"/>
                <w:color w:val="262626" w:themeColor="text1" w:themeTint="D9"/>
              </w:rPr>
              <w:t xml:space="preserve"> nails with no varnish and clean hands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Clean, sensible full flat shoes, and socks or tights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lastRenderedPageBreak/>
              <w:t>No jewellery - with the exception of a wedding band and 1 pair of small stud earrings (religious jewellery must be taped)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No chewing gum or sucking sweets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No visible underskirts/underwear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AD2056">
            <w:pPr>
              <w:spacing w:before="20" w:after="20"/>
              <w:rPr>
                <w:rFonts w:cstheme="minorHAnsi"/>
                <w:color w:val="262626" w:themeColor="text1" w:themeTint="D9"/>
              </w:rPr>
            </w:pPr>
            <w:r w:rsidRPr="00BC3AD7">
              <w:rPr>
                <w:rFonts w:cstheme="minorHAnsi"/>
                <w:color w:val="262626" w:themeColor="text1" w:themeTint="D9"/>
              </w:rPr>
              <w:t>Skirts to the knee. Trousers cropped no higher than calf/ trousers not trailing on the floor</w:t>
            </w: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BC3AD7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3AD7" w:rsidRPr="000D5D0B" w:rsidRDefault="00BC3AD7" w:rsidP="00AD2056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Communicate and behave in a professional manner – The learner:</w:t>
            </w: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Greeted and introduced self to the client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Looked the client in the eye when speaking to them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0D5D0B" w:rsidRDefault="00BC3AD7" w:rsidP="00AD2056">
            <w:pPr>
              <w:spacing w:before="20" w:after="20"/>
              <w:rPr>
                <w:b/>
              </w:rPr>
            </w:pPr>
            <w:r w:rsidRPr="00742360">
              <w:t>Spoke clearly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Spoke politely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Spoke honestly when questioned about treatments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Listened to the client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Demonstrated ethical conversation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Demonstrated positive facial expressions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Demonstrated positive body language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491FB2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BC3AD7" w:rsidRPr="00742360" w:rsidRDefault="00BC3AD7" w:rsidP="00AD2056">
            <w:pPr>
              <w:spacing w:before="20" w:after="20"/>
            </w:pPr>
            <w:r w:rsidRPr="00742360">
              <w:t>Demonstrated good posture</w:t>
            </w: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BC3AD7" w:rsidRPr="005A651E" w:rsidRDefault="00BC3AD7" w:rsidP="00BC3A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C3AD7" w:rsidRPr="001204C3" w:rsidTr="00BC3AD7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BC3AD7" w:rsidRPr="000D5D0B" w:rsidRDefault="00BC3AD7" w:rsidP="00AD2056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Client care and preparation for treatment – The learner:</w:t>
            </w: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Stated the procedure for client preparation (written list or oral)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Prepared the work station appropriately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lastRenderedPageBreak/>
              <w:t>Explained the treatment procedure to the client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Assisted the client to the work station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Assisted the client into a comfortable position for the treatment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Removed the client’s jewellery and accessories as appropriate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Stored the client’s valuables in a safe place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Demonstrated appropriate towel management throughout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D85F4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974D32" w:rsidRDefault="000102D5" w:rsidP="00AD2056">
            <w:pPr>
              <w:spacing w:before="20" w:after="20"/>
            </w:pPr>
            <w:r w:rsidRPr="00974D32">
              <w:t>Ensured the client’s comfort throughout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0102D5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102D5" w:rsidRPr="000D5D0B" w:rsidRDefault="000102D5" w:rsidP="00AD2056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Hygiene and sterilisation – The learner:</w:t>
            </w: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>Wiped equipment over with appropriate sanitiser before and after use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>Sanitised hands before, during and after treatment as appropriate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>Replaced lids on products and used spatulas to remove creams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>
              <w:t xml:space="preserve">Disposed of </w:t>
            </w:r>
            <w:r w:rsidRPr="00AA60D9">
              <w:t>waste hygienically and appropriately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 xml:space="preserve">Demonstrated correct use of salon sterilising equipment/cabinets 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>Stored sanitised/sterilised equipment appropriately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>Used freshly laundered towels for each client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A4378E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AA60D9" w:rsidRDefault="000102D5" w:rsidP="00AD2056">
            <w:pPr>
              <w:spacing w:before="20" w:after="20"/>
            </w:pPr>
            <w:r w:rsidRPr="00AA60D9">
              <w:t>Ensured that the floor/trolleys/surfaces/work stations were clean and sanitised where appropriate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0102D5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102D5" w:rsidRPr="000D5D0B" w:rsidRDefault="000102D5" w:rsidP="00AD2056">
            <w:pPr>
              <w:spacing w:before="20" w:after="20"/>
              <w:rPr>
                <w:rFonts w:cstheme="minorHAnsi"/>
                <w:b/>
              </w:rPr>
            </w:pPr>
            <w:r w:rsidRPr="000D5D0B">
              <w:rPr>
                <w:rFonts w:cstheme="minorHAnsi"/>
                <w:b/>
                <w:color w:val="262626" w:themeColor="text1" w:themeTint="D9"/>
              </w:rPr>
              <w:t>Carry out basic nail art treatment – The learner:</w:t>
            </w: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Identified typical nail shapes and basic nail structure (written list or oral)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Selected products and tools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lastRenderedPageBreak/>
              <w:t>Cleansed the treatment area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Removed any existing nail polish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Confirmed the client’s choice of nail finish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Removed excess moisture from the nail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Applied base coat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 xml:space="preserve">Carried out basic nail art treatment 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Adapted the 2D nail art image to a 3D surface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Checked that the finished result met with the client’s satisfaction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Pr="00620AA5" w:rsidRDefault="000102D5" w:rsidP="00AD2056">
            <w:pPr>
              <w:spacing w:before="20" w:after="20"/>
            </w:pPr>
            <w:r w:rsidRPr="00620AA5">
              <w:t>Gave aftercare and home care advice to the client on how to maintain the design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102D5" w:rsidRPr="001204C3" w:rsidTr="00CA3F39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102D5" w:rsidRDefault="000102D5" w:rsidP="00AD2056">
            <w:pPr>
              <w:spacing w:before="20" w:after="20"/>
            </w:pPr>
            <w:r w:rsidRPr="00620AA5">
              <w:t>Left the work area in a suitable condition for further treatments</w:t>
            </w: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0102D5" w:rsidRPr="005A651E" w:rsidRDefault="000102D5" w:rsidP="000102D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BC3AD7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D67717" w:rsidRDefault="00D67717" w:rsidP="00487A5C"/>
    <w:p w:rsidR="000102D5" w:rsidRDefault="000102D5" w:rsidP="00487A5C"/>
    <w:p w:rsidR="000102D5" w:rsidRDefault="000102D5" w:rsidP="00487A5C"/>
    <w:p w:rsidR="000102D5" w:rsidRDefault="000102D5" w:rsidP="00487A5C"/>
    <w:p w:rsidR="00D327B7" w:rsidRDefault="00D327B7" w:rsidP="00487A5C"/>
    <w:p w:rsidR="000102D5" w:rsidRDefault="000102D5" w:rsidP="00487A5C"/>
    <w:p w:rsidR="000102D5" w:rsidRDefault="000102D5" w:rsidP="00487A5C"/>
    <w:p w:rsidR="000102D5" w:rsidRDefault="000102D5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724929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______________</w:t>
      </w:r>
    </w:p>
    <w:p w:rsidR="00BA514F" w:rsidRDefault="00724929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724929" w:rsidP="00BA514F">
      <w:pPr>
        <w:spacing w:after="120"/>
        <w:rPr>
          <w:b/>
        </w:rPr>
      </w:pPr>
      <w:r>
        <w:rPr>
          <w:b/>
        </w:rPr>
        <w:t>Internal quality assurer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724929" w:rsidP="00BA514F">
      <w:pPr>
        <w:spacing w:after="240"/>
      </w:pPr>
      <w:r>
        <w:rPr>
          <w:b/>
        </w:rPr>
        <w:t>Internally quality a</w:t>
      </w:r>
      <w:r w:rsidR="006C5CDF">
        <w:rPr>
          <w:b/>
        </w:rPr>
        <w:t>ssurer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6C5CDF">
        <w:t>_____</w:t>
      </w:r>
      <w:r w:rsidR="00187785">
        <w:t>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724929" w:rsidP="00187785">
      <w:pPr>
        <w:spacing w:after="120"/>
        <w:rPr>
          <w:b/>
        </w:rPr>
      </w:pPr>
      <w:r>
        <w:rPr>
          <w:b/>
        </w:rPr>
        <w:t>External q</w:t>
      </w:r>
      <w:r w:rsidR="00187785">
        <w:rPr>
          <w:b/>
        </w:rPr>
        <w:t xml:space="preserve">uality </w:t>
      </w:r>
      <w:r>
        <w:rPr>
          <w:b/>
        </w:rPr>
        <w:t>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724929" w:rsidP="00187785">
      <w:pPr>
        <w:spacing w:after="240"/>
      </w:pPr>
      <w:r>
        <w:rPr>
          <w:b/>
        </w:rPr>
        <w:t>External quality a</w:t>
      </w:r>
      <w:r w:rsidR="00187785">
        <w:rPr>
          <w:b/>
        </w:rPr>
        <w:t xml:space="preserve">ssurer </w:t>
      </w:r>
      <w:r w:rsidR="006C5CDF">
        <w:rPr>
          <w:b/>
        </w:rPr>
        <w:t>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6C5CDF">
        <w:t>______________</w:t>
      </w:r>
      <w:r w:rsidR="00187785">
        <w:t xml:space="preserve">____________________ </w:t>
      </w:r>
      <w:r w:rsidR="00187785" w:rsidRPr="00B07B93">
        <w:rPr>
          <w:b/>
        </w:rPr>
        <w:t>Date:</w:t>
      </w:r>
      <w:r w:rsidR="00187785">
        <w:t xml:space="preserve"> ___________________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724929" w:rsidRDefault="00724929">
      <w:pPr>
        <w:spacing w:line="259" w:lineRule="auto"/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D327B7" w:rsidRDefault="00D327B7" w:rsidP="006F2B5C">
      <w:pPr>
        <w:rPr>
          <w:rFonts w:cstheme="minorHAnsi"/>
          <w:b/>
        </w:rPr>
      </w:pPr>
    </w:p>
    <w:p w:rsidR="006F2B5C" w:rsidRPr="00443B3E" w:rsidRDefault="006F2B5C" w:rsidP="006F2B5C">
      <w:pPr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6F2B5C" w:rsidRPr="00443B3E" w:rsidTr="00E54E7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6F2B5C" w:rsidRPr="00443B3E" w:rsidTr="00E54E7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724929" w:rsidP="00E54E7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19/12/2019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6F2B5C" w:rsidP="00E54E71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F2B5C" w:rsidRPr="00443B3E" w:rsidRDefault="006F2B5C" w:rsidP="00724929">
            <w:pPr>
              <w:spacing w:before="60" w:after="60"/>
              <w:rPr>
                <w:rFonts w:cstheme="minorHAnsi"/>
              </w:rPr>
            </w:pPr>
            <w:r w:rsidRPr="009F5B35">
              <w:rPr>
                <w:rFonts w:cstheme="minorHAnsi"/>
              </w:rPr>
              <w:t xml:space="preserve">Qualifications </w:t>
            </w:r>
            <w:r w:rsidR="00724929">
              <w:rPr>
                <w:rFonts w:cstheme="minorHAnsi"/>
              </w:rPr>
              <w:t>Administrator</w:t>
            </w:r>
          </w:p>
        </w:tc>
      </w:tr>
    </w:tbl>
    <w:p w:rsidR="0032249D" w:rsidRPr="001204C3" w:rsidRDefault="0032249D" w:rsidP="006F2B5C"/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CDF" w:rsidRDefault="006C5CDF" w:rsidP="00735D34">
      <w:r>
        <w:separator/>
      </w:r>
    </w:p>
  </w:endnote>
  <w:endnote w:type="continuationSeparator" w:id="0">
    <w:p w:rsidR="006C5CDF" w:rsidRDefault="006C5CD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C5CD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6C5CDF">
              <w:rPr>
                <w:szCs w:val="18"/>
              </w:rPr>
              <w:t>iUBT425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>Internal t</w:t>
            </w:r>
            <w:r w:rsidR="00D67717">
              <w:rPr>
                <w:szCs w:val="18"/>
              </w:rPr>
              <w:t>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724929">
              <w:rPr>
                <w:szCs w:val="18"/>
              </w:rPr>
              <w:t>1</w:t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724929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949DA">
              <w:rPr>
                <w:noProof/>
                <w:szCs w:val="18"/>
              </w:rPr>
              <w:t>6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949DA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CDF" w:rsidRDefault="006C5CDF" w:rsidP="00735D34">
      <w:r>
        <w:separator/>
      </w:r>
    </w:p>
  </w:footnote>
  <w:footnote w:type="continuationSeparator" w:id="0">
    <w:p w:rsidR="006C5CDF" w:rsidRDefault="006C5CD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sFAD2z858tAAAA"/>
  </w:docVars>
  <w:rsids>
    <w:rsidRoot w:val="006C5CDF"/>
    <w:rsid w:val="00003257"/>
    <w:rsid w:val="000102D5"/>
    <w:rsid w:val="0001369A"/>
    <w:rsid w:val="00061C6A"/>
    <w:rsid w:val="000949DA"/>
    <w:rsid w:val="000D1D6D"/>
    <w:rsid w:val="000D5D0B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C172A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C5CDF"/>
    <w:rsid w:val="006F2B5C"/>
    <w:rsid w:val="006F489D"/>
    <w:rsid w:val="0070684E"/>
    <w:rsid w:val="0072212E"/>
    <w:rsid w:val="00724929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D2056"/>
    <w:rsid w:val="00B52567"/>
    <w:rsid w:val="00BA514F"/>
    <w:rsid w:val="00BC3AD7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327B7"/>
    <w:rsid w:val="00D46C11"/>
    <w:rsid w:val="00D54DD1"/>
    <w:rsid w:val="00D67717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C18917AC-9134-46FE-9773-FB71DDFF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90CC6-E0DC-42D9-8A3D-6A315EE60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2</TotalTime>
  <Pages>6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Peter Wells</cp:lastModifiedBy>
  <cp:revision>3</cp:revision>
  <cp:lastPrinted>2019-12-19T10:24:00Z</cp:lastPrinted>
  <dcterms:created xsi:type="dcterms:W3CDTF">2019-12-19T10:22:00Z</dcterms:created>
  <dcterms:modified xsi:type="dcterms:W3CDTF">2019-12-19T10:24:00Z</dcterms:modified>
</cp:coreProperties>
</file>