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76583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3F7BA6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Case S</w:t>
      </w:r>
      <w:bookmarkStart w:id="0" w:name="_GoBack"/>
      <w:bookmarkEnd w:id="0"/>
      <w:r>
        <w:rPr>
          <w:rFonts w:cstheme="minorHAnsi"/>
          <w:sz w:val="52"/>
        </w:rPr>
        <w:t>tudy</w:t>
      </w:r>
      <w:r w:rsidR="006840BF">
        <w:rPr>
          <w:rFonts w:cstheme="minorHAnsi"/>
          <w:sz w:val="52"/>
        </w:rPr>
        <w:t xml:space="preserve"> Guidance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B030AB">
        <w:rPr>
          <w:rFonts w:cstheme="minorHAnsi"/>
          <w:color w:val="auto"/>
        </w:rPr>
        <w:t>UBT372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B030AB">
        <w:rPr>
          <w:rFonts w:cstheme="minorHAnsi"/>
          <w:color w:val="auto"/>
        </w:rPr>
        <w:t>Lymphatic drainage massage</w:t>
      </w:r>
    </w:p>
    <w:p w:rsidR="006840BF" w:rsidRPr="00DA56E5" w:rsidRDefault="00B030AB" w:rsidP="00DA56E5">
      <w:pPr>
        <w:rPr>
          <w:b/>
        </w:rPr>
      </w:pPr>
      <w:r w:rsidRPr="00DA56E5">
        <w:rPr>
          <w:b/>
        </w:rPr>
        <w:t>A total of 9 treatments to be pe</w:t>
      </w:r>
      <w:r w:rsidR="00DA56E5">
        <w:rPr>
          <w:b/>
        </w:rPr>
        <w:t>rformed and outcomes documented.</w:t>
      </w:r>
    </w:p>
    <w:p w:rsidR="00DA56E5" w:rsidRDefault="00DA56E5" w:rsidP="00DA56E5">
      <w:r>
        <w:t>To be completed by the lecturer and verified by the external examiner. Please attach a copy of this sheet to the front of each learner’s completed treatment evidence form.</w:t>
      </w:r>
    </w:p>
    <w:p w:rsidR="00DA56E5" w:rsidRDefault="00DA56E5" w:rsidP="00DA56E5">
      <w:pPr>
        <w:pStyle w:val="bullet0"/>
        <w:numPr>
          <w:ilvl w:val="0"/>
          <w:numId w:val="0"/>
        </w:numPr>
      </w:pPr>
    </w:p>
    <w:p w:rsidR="00DA56E5" w:rsidRPr="001E0802" w:rsidRDefault="00DA56E5" w:rsidP="00DA56E5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DA56E5" w:rsidRPr="001E0802" w:rsidRDefault="00DA56E5" w:rsidP="00DA56E5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DA56E5" w:rsidRPr="001E0802" w:rsidRDefault="00DA56E5" w:rsidP="00DA56E5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DA56E5" w:rsidRPr="001E0802" w:rsidRDefault="00DA56E5" w:rsidP="00DA56E5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DA56E5" w:rsidRPr="001E0802" w:rsidRDefault="00DA56E5" w:rsidP="00DA56E5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DA56E5" w:rsidRPr="001204C3" w:rsidTr="00C61C5A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A56E5" w:rsidRPr="00F42F92" w:rsidRDefault="00DA56E5" w:rsidP="00C61C5A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A56E5" w:rsidRPr="001E0802" w:rsidRDefault="00DA56E5" w:rsidP="00C61C5A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DA56E5" w:rsidRPr="001E0802" w:rsidRDefault="00DA56E5" w:rsidP="00C61C5A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DA56E5" w:rsidRPr="001204C3" w:rsidTr="00C61C5A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A56E5" w:rsidRPr="005A651E" w:rsidRDefault="00DA56E5" w:rsidP="00C61C5A">
            <w:pPr>
              <w:rPr>
                <w:rFonts w:cstheme="minorHAnsi"/>
                <w:color w:val="262626" w:themeColor="text1" w:themeTint="D9"/>
              </w:rPr>
            </w:pPr>
            <w:r w:rsidRPr="0090559E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A56E5" w:rsidRPr="005A651E" w:rsidRDefault="00DA56E5" w:rsidP="00C61C5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A56E5" w:rsidRPr="005A651E" w:rsidRDefault="00DA56E5" w:rsidP="00C61C5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A56E5" w:rsidRPr="001204C3" w:rsidTr="00C61C5A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A56E5" w:rsidRPr="005A651E" w:rsidRDefault="00DA56E5" w:rsidP="00C61C5A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</w:t>
            </w:r>
            <w:r w:rsidRPr="0090559E">
              <w:rPr>
                <w:rFonts w:cstheme="minorHAnsi"/>
                <w:color w:val="262626" w:themeColor="text1" w:themeTint="D9"/>
              </w:rPr>
              <w:t>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A56E5" w:rsidRPr="005A651E" w:rsidRDefault="00DA56E5" w:rsidP="00C61C5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A56E5" w:rsidRPr="005A651E" w:rsidRDefault="00DA56E5" w:rsidP="00C61C5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01794" w:rsidRPr="001204C3" w:rsidTr="00C61C5A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01794" w:rsidRDefault="00A01794" w:rsidP="00C61C5A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Reasons for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01794" w:rsidRPr="005A651E" w:rsidRDefault="00A01794" w:rsidP="00C61C5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A01794" w:rsidRPr="005A651E" w:rsidRDefault="00A01794" w:rsidP="00C61C5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A56E5" w:rsidRPr="001204C3" w:rsidTr="00C61C5A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A56E5" w:rsidRPr="005A651E" w:rsidRDefault="00DA56E5" w:rsidP="00C61C5A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</w:t>
            </w:r>
            <w:r w:rsidRPr="0090559E">
              <w:rPr>
                <w:rFonts w:cstheme="minorHAnsi"/>
                <w:color w:val="262626" w:themeColor="text1" w:themeTint="D9"/>
              </w:rPr>
              <w:t>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A56E5" w:rsidRPr="005A651E" w:rsidRDefault="00DA56E5" w:rsidP="00C61C5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A56E5" w:rsidRPr="005A651E" w:rsidRDefault="00DA56E5" w:rsidP="00C61C5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A56E5" w:rsidRPr="001204C3" w:rsidTr="00C61C5A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A56E5" w:rsidRPr="005A651E" w:rsidRDefault="00DA56E5" w:rsidP="00C61C5A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</w:t>
            </w:r>
            <w:r w:rsidRPr="0090559E">
              <w:rPr>
                <w:rFonts w:cstheme="minorHAnsi"/>
                <w:color w:val="262626" w:themeColor="text1" w:themeTint="D9"/>
              </w:rPr>
              <w:t>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A56E5" w:rsidRPr="005A651E" w:rsidRDefault="00DA56E5" w:rsidP="00C61C5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A56E5" w:rsidRPr="005A651E" w:rsidRDefault="00DA56E5" w:rsidP="00C61C5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A56E5" w:rsidRPr="001204C3" w:rsidTr="00C61C5A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A56E5" w:rsidRPr="005A651E" w:rsidRDefault="00DA56E5" w:rsidP="00C61C5A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 care a</w:t>
            </w:r>
            <w:r w:rsidRPr="0090559E">
              <w:rPr>
                <w:rFonts w:cstheme="minorHAnsi"/>
                <w:color w:val="262626" w:themeColor="text1" w:themeTint="D9"/>
              </w:rPr>
              <w:t>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A56E5" w:rsidRPr="005A651E" w:rsidRDefault="00DA56E5" w:rsidP="00C61C5A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DA56E5" w:rsidRPr="005A651E" w:rsidRDefault="00DA56E5" w:rsidP="00C61C5A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DA56E5" w:rsidRPr="00BA514F" w:rsidRDefault="00DA56E5" w:rsidP="00DA56E5">
      <w:pPr>
        <w:spacing w:after="0"/>
        <w:rPr>
          <w:sz w:val="10"/>
        </w:rPr>
      </w:pPr>
      <w:r>
        <w:tab/>
      </w:r>
    </w:p>
    <w:p w:rsidR="00DA56E5" w:rsidRPr="005A651E" w:rsidRDefault="00DA56E5" w:rsidP="00DA56E5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DA219F" w:rsidRPr="00DA219F" w:rsidRDefault="00DA219F" w:rsidP="00DA219F"/>
    <w:p w:rsidR="00DA56E5" w:rsidRPr="001E0802" w:rsidRDefault="00DA56E5" w:rsidP="00DA56E5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DA56E5" w:rsidRDefault="00DA56E5" w:rsidP="00DA56E5">
      <w:pPr>
        <w:spacing w:after="120"/>
        <w:rPr>
          <w:b/>
        </w:rPr>
      </w:pPr>
      <w:r>
        <w:rPr>
          <w:b/>
        </w:rPr>
        <w:t>External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DA56E5" w:rsidRDefault="00DA56E5" w:rsidP="00DA56E5">
      <w:pPr>
        <w:spacing w:after="120"/>
        <w:rPr>
          <w:b/>
        </w:rPr>
      </w:pPr>
    </w:p>
    <w:p w:rsidR="00DA56E5" w:rsidRPr="001E0802" w:rsidRDefault="00DA56E5" w:rsidP="00DA56E5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</w:t>
      </w:r>
    </w:p>
    <w:p w:rsidR="00DA56E5" w:rsidRDefault="00DA56E5" w:rsidP="00DA56E5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________________</w:t>
      </w:r>
    </w:p>
    <w:p w:rsidR="00DA56E5" w:rsidRDefault="00DA56E5" w:rsidP="00DA56E5">
      <w:pPr>
        <w:spacing w:after="120"/>
        <w:rPr>
          <w:b/>
        </w:rPr>
      </w:pPr>
    </w:p>
    <w:p w:rsidR="00DA56E5" w:rsidRPr="001E0802" w:rsidRDefault="00DA56E5" w:rsidP="00DA56E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DA56E5" w:rsidRDefault="00DA56E5" w:rsidP="00DA56E5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B030AB" w:rsidRDefault="00B030AB">
      <w:pPr>
        <w:spacing w:line="259" w:lineRule="auto"/>
      </w:pPr>
      <w:r>
        <w:br w:type="page"/>
      </w:r>
    </w:p>
    <w:p w:rsidR="00B030AB" w:rsidRPr="004A608D" w:rsidRDefault="00B030AB" w:rsidP="00B030AB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B030AB" w:rsidRPr="004A608D" w:rsidTr="00C61C5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030AB" w:rsidRPr="004A608D" w:rsidRDefault="00B030AB" w:rsidP="00C61C5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030AB" w:rsidRPr="004A608D" w:rsidRDefault="00B030AB" w:rsidP="00C61C5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B030AB" w:rsidRPr="004A608D" w:rsidRDefault="00B030AB" w:rsidP="00C61C5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B030AB" w:rsidRPr="004A608D" w:rsidRDefault="00B030AB" w:rsidP="00C61C5A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B030AB" w:rsidRPr="004A608D" w:rsidTr="00C61C5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30AB" w:rsidRPr="004A608D" w:rsidRDefault="00D74FF4" w:rsidP="00C61C5A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30AB" w:rsidRPr="004A608D" w:rsidRDefault="00D74FF4" w:rsidP="00C61C5A">
            <w:pPr>
              <w:spacing w:before="60" w:after="60"/>
            </w:pPr>
            <w:r>
              <w:t>19/12/2019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30AB" w:rsidRPr="004A608D" w:rsidRDefault="00D74FF4" w:rsidP="00C61C5A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30AB" w:rsidRPr="004A608D" w:rsidRDefault="00D74FF4" w:rsidP="00C61C5A">
            <w:pPr>
              <w:spacing w:before="60" w:after="60"/>
            </w:pPr>
            <w:r>
              <w:t>Qualifications Administrator</w:t>
            </w:r>
          </w:p>
        </w:tc>
      </w:tr>
      <w:tr w:rsidR="00B030AB" w:rsidRPr="004A608D" w:rsidTr="00C61C5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30AB" w:rsidRPr="004A608D" w:rsidRDefault="00B030AB" w:rsidP="00C61C5A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30AB" w:rsidRPr="004A608D" w:rsidRDefault="00B030AB" w:rsidP="00C61C5A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30AB" w:rsidRPr="004A608D" w:rsidRDefault="00B030AB" w:rsidP="00C61C5A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30AB" w:rsidRPr="004A608D" w:rsidRDefault="00B030AB" w:rsidP="00C61C5A">
            <w:pPr>
              <w:spacing w:before="60" w:after="60"/>
            </w:pPr>
          </w:p>
        </w:tc>
      </w:tr>
      <w:tr w:rsidR="00B030AB" w:rsidRPr="004A608D" w:rsidTr="00C61C5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30AB" w:rsidRDefault="00B030AB" w:rsidP="00C61C5A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30AB" w:rsidRDefault="00B030AB" w:rsidP="00C61C5A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30AB" w:rsidRDefault="00B030AB" w:rsidP="00C61C5A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B030AB" w:rsidRDefault="00B030AB" w:rsidP="00C61C5A">
            <w:pPr>
              <w:spacing w:before="60" w:after="60"/>
            </w:pPr>
          </w:p>
        </w:tc>
      </w:tr>
    </w:tbl>
    <w:p w:rsidR="0032249D" w:rsidRPr="00B030AB" w:rsidRDefault="0032249D" w:rsidP="00B030AB">
      <w:pPr>
        <w:spacing w:line="259" w:lineRule="auto"/>
        <w:rPr>
          <w:rFonts w:cs="Calibri"/>
        </w:rPr>
      </w:pPr>
    </w:p>
    <w:sectPr w:rsidR="0032249D" w:rsidRPr="00B030AB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0AB" w:rsidRDefault="00B030AB" w:rsidP="00735D34">
      <w:r>
        <w:separator/>
      </w:r>
    </w:p>
  </w:endnote>
  <w:endnote w:type="continuationSeparator" w:id="0">
    <w:p w:rsidR="00B030AB" w:rsidRDefault="00B030AB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A56E5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3F7BA6">
              <w:rPr>
                <w:szCs w:val="18"/>
              </w:rPr>
              <w:t>iUBT372</w:t>
            </w:r>
            <w:r w:rsidR="00E86CBB" w:rsidRPr="003F7BA6">
              <w:rPr>
                <w:szCs w:val="18"/>
              </w:rPr>
              <w:t xml:space="preserve"> </w:t>
            </w:r>
            <w:r w:rsidR="003F7BA6" w:rsidRPr="003F7BA6">
              <w:rPr>
                <w:szCs w:val="18"/>
              </w:rPr>
              <w:t>Case study</w:t>
            </w:r>
            <w:r w:rsidR="001E0802" w:rsidRPr="003F7BA6">
              <w:rPr>
                <w:szCs w:val="18"/>
              </w:rPr>
              <w:t xml:space="preserve"> guidance form</w:t>
            </w:r>
            <w:r w:rsidR="00E90DE1" w:rsidRPr="003F7BA6">
              <w:rPr>
                <w:szCs w:val="18"/>
              </w:rPr>
              <w:t>_v</w:t>
            </w:r>
            <w:r w:rsidR="00D74FF4" w:rsidRPr="003F7BA6">
              <w:rPr>
                <w:szCs w:val="18"/>
              </w:rPr>
              <w:t>1</w:t>
            </w:r>
            <w:r w:rsidR="00D74FF4">
              <w:rPr>
                <w:szCs w:val="18"/>
              </w:rPr>
              <w:tab/>
            </w:r>
            <w:r w:rsidR="00D74FF4">
              <w:rPr>
                <w:szCs w:val="18"/>
              </w:rPr>
              <w:tab/>
            </w:r>
            <w:r w:rsidR="00D74FF4">
              <w:rPr>
                <w:szCs w:val="18"/>
              </w:rPr>
              <w:tab/>
            </w:r>
            <w:r w:rsidR="00D74FF4">
              <w:rPr>
                <w:szCs w:val="18"/>
              </w:rPr>
              <w:tab/>
            </w:r>
            <w:r w:rsidR="00D74FF4">
              <w:rPr>
                <w:szCs w:val="18"/>
              </w:rPr>
              <w:tab/>
            </w:r>
            <w:r w:rsidR="00D74FF4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3F7BA6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3F7BA6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0AB" w:rsidRDefault="00B030AB" w:rsidP="00735D34">
      <w:r>
        <w:separator/>
      </w:r>
    </w:p>
  </w:footnote>
  <w:footnote w:type="continuationSeparator" w:id="0">
    <w:p w:rsidR="00B030AB" w:rsidRDefault="00B030AB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kFAL/Rxa0tAAAA"/>
  </w:docVars>
  <w:rsids>
    <w:rsidRoot w:val="00B030AB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3F7BA6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640F3"/>
    <w:rsid w:val="006736F4"/>
    <w:rsid w:val="006840BF"/>
    <w:rsid w:val="006C2FED"/>
    <w:rsid w:val="006F489D"/>
    <w:rsid w:val="0070684E"/>
    <w:rsid w:val="0072212E"/>
    <w:rsid w:val="00735D34"/>
    <w:rsid w:val="00747314"/>
    <w:rsid w:val="00765836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01794"/>
    <w:rsid w:val="00A47301"/>
    <w:rsid w:val="00A66143"/>
    <w:rsid w:val="00A679AF"/>
    <w:rsid w:val="00A926BD"/>
    <w:rsid w:val="00A9756D"/>
    <w:rsid w:val="00B030AB"/>
    <w:rsid w:val="00B52567"/>
    <w:rsid w:val="00BA514F"/>
    <w:rsid w:val="00BD6D8C"/>
    <w:rsid w:val="00BE19AA"/>
    <w:rsid w:val="00BF0C3B"/>
    <w:rsid w:val="00BF13A4"/>
    <w:rsid w:val="00C00B3B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74FF4"/>
    <w:rsid w:val="00D95506"/>
    <w:rsid w:val="00DA219F"/>
    <w:rsid w:val="00DA3339"/>
    <w:rsid w:val="00DA56E5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A8D3C69C-C995-4DC3-82C9-BB9E09067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DDF45-BA4D-4C1B-B25A-8BF266373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Guidance Form_v1</Template>
  <TotalTime>0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Wells</dc:creator>
  <cp:keywords/>
  <dc:description/>
  <cp:lastModifiedBy>Tom Hynd</cp:lastModifiedBy>
  <cp:revision>2</cp:revision>
  <cp:lastPrinted>2019-12-19T13:34:00Z</cp:lastPrinted>
  <dcterms:created xsi:type="dcterms:W3CDTF">2020-01-14T15:51:00Z</dcterms:created>
  <dcterms:modified xsi:type="dcterms:W3CDTF">2020-01-14T15:51:00Z</dcterms:modified>
</cp:coreProperties>
</file>