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6628C4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Achievement Record</w:t>
      </w:r>
    </w:p>
    <w:p w:rsidR="00560C28" w:rsidRDefault="00D90DEB" w:rsidP="00BA514F">
      <w:pPr>
        <w:pStyle w:val="Heading2"/>
        <w:spacing w:after="120"/>
        <w:rPr>
          <w:rFonts w:cstheme="minorHAnsi"/>
          <w:color w:val="auto"/>
        </w:rPr>
      </w:pPr>
      <w:r w:rsidRPr="00D90DEB">
        <w:rPr>
          <w:rFonts w:cstheme="minorHAnsi"/>
          <w:color w:val="auto"/>
        </w:rPr>
        <w:t>iUBT368</w:t>
      </w:r>
      <w:r w:rsidR="00BF0C3B" w:rsidRPr="00D90DEB">
        <w:rPr>
          <w:rFonts w:cstheme="minorHAnsi"/>
          <w:color w:val="auto"/>
        </w:rPr>
        <w:t xml:space="preserve"> </w:t>
      </w:r>
      <w:r w:rsidR="001204C3" w:rsidRPr="00D90DEB">
        <w:rPr>
          <w:rFonts w:cstheme="minorHAnsi"/>
          <w:color w:val="auto"/>
        </w:rPr>
        <w:t>–</w:t>
      </w:r>
      <w:r w:rsidR="0001369A" w:rsidRPr="00D90DEB">
        <w:rPr>
          <w:rFonts w:cstheme="minorHAnsi"/>
          <w:color w:val="auto"/>
        </w:rPr>
        <w:t xml:space="preserve"> </w:t>
      </w:r>
      <w:r w:rsidRPr="00D90DEB">
        <w:rPr>
          <w:rFonts w:cstheme="minorHAnsi"/>
          <w:color w:val="auto"/>
        </w:rPr>
        <w:t>Themed face painting</w:t>
      </w:r>
    </w:p>
    <w:p w:rsidR="001E0802" w:rsidRDefault="001E0802" w:rsidP="001E0802">
      <w:pPr>
        <w:spacing w:after="0"/>
        <w:rPr>
          <w:b/>
        </w:rPr>
      </w:pPr>
    </w:p>
    <w:p w:rsidR="001E0802" w:rsidRDefault="00646685" w:rsidP="001E0802">
      <w:pPr>
        <w:spacing w:after="0"/>
      </w:pPr>
      <w:r w:rsidRPr="00646685">
        <w:t>All units will require an Achievement Record to be completed by the lecturer for each learner. This achievement record will need to be kept by the ce</w:t>
      </w:r>
      <w:r w:rsidR="00FA6CA0">
        <w:t>ntre and may be sampled by</w:t>
      </w:r>
      <w:r w:rsidR="00CE4A65" w:rsidRPr="00166BE3">
        <w:t xml:space="preserve"> the</w:t>
      </w:r>
      <w:r w:rsidRPr="00166BE3">
        <w:t xml:space="preserve"> external quality assurer on their visit.</w:t>
      </w:r>
    </w:p>
    <w:p w:rsidR="00646685" w:rsidRDefault="00646685" w:rsidP="001E0802">
      <w:pPr>
        <w:spacing w:after="0"/>
      </w:pPr>
    </w:p>
    <w:p w:rsidR="001E0802" w:rsidRPr="001E0802" w:rsidRDefault="001E0802" w:rsidP="00434C78">
      <w:pPr>
        <w:spacing w:after="240"/>
        <w:ind w:right="-33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</w:t>
      </w:r>
      <w:r w:rsidR="00434C78">
        <w:t>__</w:t>
      </w:r>
      <w:r>
        <w:t>_____</w:t>
      </w:r>
      <w:r w:rsidR="00434C78">
        <w:t>___</w:t>
      </w:r>
    </w:p>
    <w:p w:rsidR="001E0802" w:rsidRPr="001E0802" w:rsidRDefault="001E0802" w:rsidP="00434C78">
      <w:pPr>
        <w:spacing w:after="240"/>
        <w:ind w:right="-33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</w:t>
      </w:r>
      <w:r w:rsidR="00434C78">
        <w:t>_______________________________</w:t>
      </w:r>
      <w:r>
        <w:t>__</w:t>
      </w:r>
      <w:r w:rsidR="00434C78">
        <w:t>___</w:t>
      </w:r>
      <w:r>
        <w:t>____</w:t>
      </w:r>
    </w:p>
    <w:p w:rsidR="001E0802" w:rsidRPr="001E0802" w:rsidRDefault="001E0802" w:rsidP="00434C78">
      <w:pPr>
        <w:spacing w:after="240"/>
        <w:ind w:right="-613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</w:t>
      </w:r>
      <w:r w:rsidR="00434C78">
        <w:t>__</w:t>
      </w:r>
      <w:r>
        <w:t>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239"/>
        <w:gridCol w:w="992"/>
        <w:gridCol w:w="994"/>
        <w:gridCol w:w="1791"/>
      </w:tblGrid>
      <w:tr w:rsidR="00E33ECD" w:rsidRPr="001204C3" w:rsidTr="00166BE3">
        <w:trPr>
          <w:trHeight w:val="90"/>
        </w:trPr>
        <w:tc>
          <w:tcPr>
            <w:tcW w:w="290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33ECD" w:rsidRPr="00F42F92" w:rsidRDefault="00E33ECD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550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33ECD" w:rsidRPr="001E0802" w:rsidRDefault="00E33ECD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551" w:type="pct"/>
            <w:shd w:val="clear" w:color="auto" w:fill="DEEAF6"/>
          </w:tcPr>
          <w:p w:rsidR="00E33ECD" w:rsidRPr="001E0802" w:rsidRDefault="00E33ECD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  <w:tc>
          <w:tcPr>
            <w:tcW w:w="993" w:type="pct"/>
            <w:shd w:val="clear" w:color="auto" w:fill="DEEAF6"/>
          </w:tcPr>
          <w:p w:rsidR="00E33ECD" w:rsidRPr="001E0802" w:rsidRDefault="00E33ECD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Comments</w:t>
            </w:r>
          </w:p>
        </w:tc>
      </w:tr>
      <w:tr w:rsidR="00E33ECD" w:rsidRPr="001204C3" w:rsidTr="00166BE3">
        <w:trPr>
          <w:trHeight w:val="90"/>
        </w:trPr>
        <w:tc>
          <w:tcPr>
            <w:tcW w:w="290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33ECD" w:rsidRDefault="00E33ECD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Portfolio of evidence containing: </w:t>
            </w:r>
          </w:p>
          <w:p w:rsidR="00E33ECD" w:rsidRPr="005A651E" w:rsidRDefault="00166BE3" w:rsidP="00CE4A65">
            <w:pPr>
              <w:pStyle w:val="bullet0"/>
            </w:pPr>
            <w:r>
              <w:t>Internally assessed task</w:t>
            </w:r>
          </w:p>
        </w:tc>
        <w:tc>
          <w:tcPr>
            <w:tcW w:w="55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33ECD" w:rsidRPr="005A651E" w:rsidRDefault="00E33E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1" w:type="pct"/>
          </w:tcPr>
          <w:p w:rsidR="00E33ECD" w:rsidRPr="005A651E" w:rsidRDefault="00E33E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3" w:type="pct"/>
          </w:tcPr>
          <w:p w:rsidR="00E33ECD" w:rsidRPr="005A651E" w:rsidRDefault="00E33E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 xml:space="preserve">’ the </w:t>
      </w:r>
      <w:r w:rsidR="00646685">
        <w:rPr>
          <w:i/>
        </w:rPr>
        <w:t>assessment</w:t>
      </w:r>
      <w:r w:rsidRPr="005A651E">
        <w:rPr>
          <w:i/>
        </w:rPr>
        <w:t xml:space="preserve"> will be referred until the omitted section is completed.</w:t>
      </w:r>
    </w:p>
    <w:p w:rsidR="00BA514F" w:rsidRDefault="00BA514F" w:rsidP="00434C78">
      <w:pPr>
        <w:spacing w:after="0"/>
        <w:rPr>
          <w:b/>
        </w:rPr>
      </w:pPr>
    </w:p>
    <w:p w:rsidR="00BA514F" w:rsidRDefault="00BA514F" w:rsidP="00E956A9">
      <w:pPr>
        <w:spacing w:after="480"/>
        <w:ind w:right="-613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</w:t>
      </w:r>
      <w:r w:rsidR="00E956A9">
        <w:t>___</w:t>
      </w:r>
      <w:r>
        <w:t xml:space="preserve">________ </w:t>
      </w:r>
      <w:r w:rsidRPr="00B07B93">
        <w:rPr>
          <w:b/>
        </w:rPr>
        <w:t>Date:</w:t>
      </w:r>
      <w:r w:rsidR="006628C4">
        <w:t xml:space="preserve"> ________________</w:t>
      </w:r>
    </w:p>
    <w:p w:rsidR="006628C4" w:rsidRDefault="006628C4" w:rsidP="00434C78">
      <w:pPr>
        <w:spacing w:after="120"/>
        <w:ind w:right="-613"/>
      </w:pPr>
      <w:r>
        <w:rPr>
          <w:b/>
        </w:rPr>
        <w:t>Lecturer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</w:t>
      </w:r>
      <w:r w:rsidR="00E956A9">
        <w:t>_________________________</w:t>
      </w:r>
      <w:r>
        <w:t>____</w:t>
      </w:r>
    </w:p>
    <w:p w:rsidR="006628C4" w:rsidRDefault="006628C4" w:rsidP="00E956A9">
      <w:pPr>
        <w:spacing w:after="480"/>
        <w:ind w:right="-613"/>
        <w:rPr>
          <w:b/>
        </w:rPr>
      </w:pPr>
      <w:r>
        <w:rPr>
          <w:b/>
        </w:rPr>
        <w:t>Lecturer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</w:t>
      </w:r>
      <w:r w:rsidR="00E956A9">
        <w:t>___</w:t>
      </w:r>
      <w:r>
        <w:t xml:space="preserve">________ </w:t>
      </w:r>
      <w:r w:rsidRPr="00B07B93">
        <w:rPr>
          <w:b/>
        </w:rPr>
        <w:t>Date:</w:t>
      </w:r>
      <w:r>
        <w:t xml:space="preserve"> ________________</w:t>
      </w:r>
    </w:p>
    <w:p w:rsidR="006628C4" w:rsidRPr="00166BE3" w:rsidRDefault="006628C4" w:rsidP="00434C78">
      <w:pPr>
        <w:spacing w:after="120"/>
        <w:ind w:right="-613"/>
        <w:rPr>
          <w:b/>
        </w:rPr>
      </w:pPr>
      <w:r w:rsidRPr="00166BE3">
        <w:rPr>
          <w:b/>
        </w:rPr>
        <w:t>IQA name</w:t>
      </w:r>
      <w:r w:rsidR="00E956A9" w:rsidRPr="00166BE3">
        <w:rPr>
          <w:b/>
        </w:rPr>
        <w:t xml:space="preserve"> </w:t>
      </w:r>
      <w:r w:rsidR="00E956A9" w:rsidRPr="00166BE3">
        <w:t>(If sampled)</w:t>
      </w:r>
      <w:r w:rsidRPr="00166BE3">
        <w:rPr>
          <w:b/>
        </w:rPr>
        <w:t xml:space="preserve">: </w:t>
      </w:r>
      <w:r w:rsidRPr="00166BE3">
        <w:t>_______________________________</w:t>
      </w:r>
      <w:r w:rsidR="00166BE3">
        <w:t>________</w:t>
      </w:r>
      <w:r w:rsidRPr="00166BE3">
        <w:t>_________</w:t>
      </w:r>
      <w:r w:rsidR="00E956A9" w:rsidRPr="00166BE3">
        <w:t>____</w:t>
      </w:r>
      <w:r w:rsidRPr="00166BE3">
        <w:t>_____________</w:t>
      </w:r>
    </w:p>
    <w:p w:rsidR="006628C4" w:rsidRPr="00166BE3" w:rsidRDefault="006628C4" w:rsidP="00E956A9">
      <w:pPr>
        <w:spacing w:after="480"/>
        <w:ind w:right="-613"/>
      </w:pPr>
      <w:r w:rsidRPr="00166BE3">
        <w:rPr>
          <w:b/>
        </w:rPr>
        <w:t>IQA signature</w:t>
      </w:r>
      <w:r w:rsidR="00E956A9" w:rsidRPr="00166BE3">
        <w:rPr>
          <w:b/>
        </w:rPr>
        <w:t xml:space="preserve"> </w:t>
      </w:r>
      <w:r w:rsidR="00E956A9" w:rsidRPr="00166BE3">
        <w:t>(If sampled)</w:t>
      </w:r>
      <w:r w:rsidRPr="00166BE3">
        <w:rPr>
          <w:b/>
        </w:rPr>
        <w:t xml:space="preserve">: </w:t>
      </w:r>
      <w:r w:rsidR="00E956A9" w:rsidRPr="00166BE3">
        <w:t>___</w:t>
      </w:r>
      <w:r w:rsidRPr="00166BE3">
        <w:t>____________</w:t>
      </w:r>
      <w:r w:rsidR="00166BE3">
        <w:t>_______</w:t>
      </w:r>
      <w:r w:rsidRPr="00166BE3">
        <w:t>___________</w:t>
      </w:r>
      <w:r w:rsidR="00E956A9" w:rsidRPr="00166BE3">
        <w:t>___</w:t>
      </w:r>
      <w:r w:rsidRPr="00166BE3">
        <w:t xml:space="preserve">____ </w:t>
      </w:r>
      <w:r w:rsidRPr="00166BE3">
        <w:rPr>
          <w:b/>
        </w:rPr>
        <w:t>Date:</w:t>
      </w:r>
      <w:r w:rsidRPr="00166BE3">
        <w:t xml:space="preserve"> ________________</w:t>
      </w:r>
    </w:p>
    <w:p w:rsidR="006628C4" w:rsidRPr="00166BE3" w:rsidRDefault="006628C4" w:rsidP="00434C78">
      <w:pPr>
        <w:spacing w:after="120"/>
        <w:ind w:right="-613"/>
        <w:rPr>
          <w:b/>
        </w:rPr>
      </w:pPr>
      <w:r w:rsidRPr="00166BE3">
        <w:rPr>
          <w:b/>
        </w:rPr>
        <w:t>External examiner/EQA name</w:t>
      </w:r>
      <w:r w:rsidR="00E956A9" w:rsidRPr="00166BE3">
        <w:rPr>
          <w:b/>
        </w:rPr>
        <w:t xml:space="preserve"> </w:t>
      </w:r>
      <w:r w:rsidR="00E956A9" w:rsidRPr="00166BE3">
        <w:t>(If sampled)</w:t>
      </w:r>
      <w:r w:rsidRPr="00166BE3">
        <w:rPr>
          <w:b/>
        </w:rPr>
        <w:t xml:space="preserve">: </w:t>
      </w:r>
      <w:r w:rsidRPr="00166BE3">
        <w:t>______</w:t>
      </w:r>
      <w:r w:rsidR="00E956A9" w:rsidRPr="00166BE3">
        <w:t>______________________</w:t>
      </w:r>
      <w:r w:rsidRPr="00166BE3">
        <w:t>_____________________</w:t>
      </w:r>
    </w:p>
    <w:p w:rsidR="006628C4" w:rsidRPr="00166BE3" w:rsidRDefault="006628C4" w:rsidP="00E956A9">
      <w:pPr>
        <w:spacing w:after="120"/>
        <w:ind w:right="-613"/>
        <w:rPr>
          <w:b/>
        </w:rPr>
      </w:pPr>
      <w:r w:rsidRPr="00166BE3">
        <w:rPr>
          <w:b/>
        </w:rPr>
        <w:t>External examiner/EQA signature</w:t>
      </w:r>
      <w:r w:rsidR="00E956A9" w:rsidRPr="00166BE3">
        <w:rPr>
          <w:b/>
        </w:rPr>
        <w:t xml:space="preserve"> </w:t>
      </w:r>
      <w:r w:rsidR="00E956A9" w:rsidRPr="00166BE3">
        <w:t>(If sampled)</w:t>
      </w:r>
      <w:r w:rsidRPr="00166BE3">
        <w:rPr>
          <w:b/>
        </w:rPr>
        <w:t xml:space="preserve">: </w:t>
      </w:r>
      <w:r w:rsidRPr="00166BE3">
        <w:t>______</w:t>
      </w:r>
      <w:r w:rsidR="00E956A9" w:rsidRPr="00166BE3">
        <w:t>___</w:t>
      </w:r>
      <w:r w:rsidRPr="00166BE3">
        <w:t>________</w:t>
      </w:r>
      <w:r w:rsidR="00E956A9" w:rsidRPr="00166BE3">
        <w:t>___</w:t>
      </w:r>
      <w:r w:rsidRPr="00166BE3">
        <w:t xml:space="preserve">_____ </w:t>
      </w:r>
      <w:r w:rsidRPr="00166BE3">
        <w:rPr>
          <w:b/>
        </w:rPr>
        <w:t>Date:</w:t>
      </w:r>
      <w:r w:rsidRPr="00166BE3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434C78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A70C1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A70C1" w:rsidP="008D49C7">
            <w:pPr>
              <w:spacing w:before="60" w:after="60"/>
            </w:pPr>
            <w:r>
              <w:t>19/12/2019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A70C1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A70C1" w:rsidP="008D49C7">
            <w:pPr>
              <w:spacing w:before="60" w:after="60"/>
            </w:pPr>
            <w:r>
              <w:t>Qualifications Administrator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DEB" w:rsidRDefault="00D90DEB" w:rsidP="00735D34">
      <w:r>
        <w:separator/>
      </w:r>
    </w:p>
  </w:endnote>
  <w:endnote w:type="continuationSeparator" w:id="0">
    <w:p w:rsidR="00D90DEB" w:rsidRDefault="00D90DE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90DE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D90DEB">
              <w:rPr>
                <w:szCs w:val="18"/>
              </w:rPr>
              <w:t>iUBT368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434C78" w:rsidRPr="00434C78">
              <w:rPr>
                <w:szCs w:val="18"/>
              </w:rPr>
              <w:t xml:space="preserve">Achievement </w:t>
            </w:r>
            <w:r w:rsidR="003B69C6">
              <w:rPr>
                <w:szCs w:val="18"/>
              </w:rPr>
              <w:t>r</w:t>
            </w:r>
            <w:r w:rsidR="00434C78" w:rsidRPr="00434C78">
              <w:rPr>
                <w:szCs w:val="18"/>
              </w:rPr>
              <w:t>ecord</w:t>
            </w:r>
            <w:r w:rsidR="00E90DE1" w:rsidRPr="001E0802">
              <w:rPr>
                <w:szCs w:val="18"/>
              </w:rPr>
              <w:t>_v</w:t>
            </w:r>
            <w:r w:rsidR="000A70C1">
              <w:rPr>
                <w:szCs w:val="18"/>
              </w:rPr>
              <w:t>1</w:t>
            </w:r>
            <w:r w:rsidR="000A70C1">
              <w:rPr>
                <w:szCs w:val="18"/>
              </w:rPr>
              <w:tab/>
            </w:r>
            <w:r w:rsidR="000A70C1">
              <w:rPr>
                <w:szCs w:val="18"/>
              </w:rPr>
              <w:tab/>
            </w:r>
            <w:r w:rsidR="000A70C1">
              <w:rPr>
                <w:szCs w:val="18"/>
              </w:rPr>
              <w:tab/>
            </w:r>
            <w:r w:rsidR="000A70C1">
              <w:rPr>
                <w:szCs w:val="18"/>
              </w:rPr>
              <w:tab/>
            </w:r>
            <w:r w:rsidR="000A70C1">
              <w:rPr>
                <w:szCs w:val="18"/>
              </w:rPr>
              <w:tab/>
            </w:r>
            <w:r w:rsidR="000A70C1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BB11FB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BB11FB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DEB" w:rsidRDefault="00D90DEB" w:rsidP="00735D34">
      <w:r>
        <w:separator/>
      </w:r>
    </w:p>
  </w:footnote>
  <w:footnote w:type="continuationSeparator" w:id="0">
    <w:p w:rsidR="00D90DEB" w:rsidRDefault="00D90DE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tKgFALOecAEtAAAA"/>
  </w:docVars>
  <w:rsids>
    <w:rsidRoot w:val="00D90DEB"/>
    <w:rsid w:val="00003257"/>
    <w:rsid w:val="0001369A"/>
    <w:rsid w:val="00061C6A"/>
    <w:rsid w:val="000A70C1"/>
    <w:rsid w:val="000D1D6D"/>
    <w:rsid w:val="001204C3"/>
    <w:rsid w:val="001342F1"/>
    <w:rsid w:val="00136FC0"/>
    <w:rsid w:val="00143DC0"/>
    <w:rsid w:val="00146396"/>
    <w:rsid w:val="00161E31"/>
    <w:rsid w:val="00164C39"/>
    <w:rsid w:val="00166BE3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B69C6"/>
    <w:rsid w:val="003C5251"/>
    <w:rsid w:val="003F2255"/>
    <w:rsid w:val="00434C78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6685"/>
    <w:rsid w:val="006474E8"/>
    <w:rsid w:val="0065222C"/>
    <w:rsid w:val="006628C4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D4692"/>
    <w:rsid w:val="00B52567"/>
    <w:rsid w:val="00BA514F"/>
    <w:rsid w:val="00BB11FB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4A65"/>
    <w:rsid w:val="00CE580C"/>
    <w:rsid w:val="00CF5A89"/>
    <w:rsid w:val="00D209AB"/>
    <w:rsid w:val="00D46C11"/>
    <w:rsid w:val="00D54DD1"/>
    <w:rsid w:val="00D90DEB"/>
    <w:rsid w:val="00D95506"/>
    <w:rsid w:val="00DA3339"/>
    <w:rsid w:val="00DB1D5A"/>
    <w:rsid w:val="00E102F0"/>
    <w:rsid w:val="00E33ECD"/>
    <w:rsid w:val="00E41C18"/>
    <w:rsid w:val="00E86CBB"/>
    <w:rsid w:val="00E90DE1"/>
    <w:rsid w:val="00E956A9"/>
    <w:rsid w:val="00EC5E3B"/>
    <w:rsid w:val="00EE5390"/>
    <w:rsid w:val="00F12A8D"/>
    <w:rsid w:val="00F42F92"/>
    <w:rsid w:val="00F76B76"/>
    <w:rsid w:val="00F77413"/>
    <w:rsid w:val="00F83CD7"/>
    <w:rsid w:val="00FA6733"/>
    <w:rsid w:val="00FA6CA0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1E6C59A6-5B6A-42A0-8105-4953AD810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chievement%20Record_v0.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718B1-FDF8-4B14-87A4-B62615987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Achievement Record_v0.2</Template>
  <TotalTime>6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Peter Wells</cp:lastModifiedBy>
  <cp:revision>3</cp:revision>
  <cp:lastPrinted>2019-12-19T14:42:00Z</cp:lastPrinted>
  <dcterms:created xsi:type="dcterms:W3CDTF">2019-12-19T14:41:00Z</dcterms:created>
  <dcterms:modified xsi:type="dcterms:W3CDTF">2019-12-19T14:47:00Z</dcterms:modified>
</cp:coreProperties>
</file>