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0D161" w14:textId="77777777"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053A565D" wp14:editId="2A0FE05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D5D31" w14:textId="77777777" w:rsidR="006858C7" w:rsidRDefault="006858C7" w:rsidP="006858C7">
      <w:pPr>
        <w:spacing w:after="0"/>
      </w:pPr>
    </w:p>
    <w:p w14:paraId="47ECEA4E" w14:textId="77777777" w:rsidR="006858C7" w:rsidRDefault="006858C7" w:rsidP="006858C7">
      <w:pPr>
        <w:spacing w:after="0"/>
      </w:pPr>
    </w:p>
    <w:p w14:paraId="66E59371" w14:textId="326175A9" w:rsidR="00E6627C" w:rsidRPr="00E6627C" w:rsidRDefault="000C6FE9" w:rsidP="00E6627C">
      <w:pPr>
        <w:pStyle w:val="Title"/>
        <w:spacing w:after="240"/>
      </w:pPr>
      <w:r>
        <w:t>Treatment Evidence</w:t>
      </w:r>
      <w:r w:rsidR="00DC5DE1" w:rsidRPr="00DC5DE1">
        <w:t xml:space="preserve"> Form </w:t>
      </w:r>
    </w:p>
    <w:p w14:paraId="10563F7A" w14:textId="77777777" w:rsidR="006858C7" w:rsidRPr="00E6627C" w:rsidRDefault="00DC5DE1" w:rsidP="006858C7">
      <w:pPr>
        <w:rPr>
          <w:b/>
          <w:sz w:val="32"/>
        </w:rPr>
      </w:pPr>
      <w:r>
        <w:rPr>
          <w:b/>
          <w:sz w:val="32"/>
        </w:rPr>
        <w:t xml:space="preserve">iUBT365 </w:t>
      </w:r>
      <w:r w:rsidR="006858C7" w:rsidRPr="00F552D4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>
        <w:rPr>
          <w:sz w:val="32"/>
        </w:rPr>
        <w:t>Provide spa treatments</w:t>
      </w:r>
    </w:p>
    <w:p w14:paraId="57CDF499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5525209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32D842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433753A" w14:textId="77777777" w:rsidR="006858C7" w:rsidRDefault="006858C7" w:rsidP="00A71259"/>
        </w:tc>
      </w:tr>
      <w:tr w:rsidR="006858C7" w14:paraId="3C85F71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C6017A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D7715A3" w14:textId="77777777" w:rsidR="006858C7" w:rsidRDefault="006858C7" w:rsidP="00A71259"/>
        </w:tc>
      </w:tr>
      <w:tr w:rsidR="006858C7" w14:paraId="248AACC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A65F8C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50539E4" w14:textId="77777777" w:rsidR="006858C7" w:rsidRDefault="006858C7" w:rsidP="00A71259"/>
        </w:tc>
      </w:tr>
      <w:tr w:rsidR="006858C7" w14:paraId="429B912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7133D0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8196DF1" w14:textId="77777777" w:rsidR="006858C7" w:rsidRDefault="006858C7" w:rsidP="00A71259"/>
        </w:tc>
      </w:tr>
      <w:tr w:rsidR="006858C7" w14:paraId="7F6C4F94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51BDCB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8EEE24B" w14:textId="77777777" w:rsidR="006858C7" w:rsidRDefault="006858C7" w:rsidP="00A71259"/>
        </w:tc>
      </w:tr>
    </w:tbl>
    <w:p w14:paraId="7935D62D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BC08D0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1666E7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1A89748" w14:textId="77777777" w:rsidR="006858C7" w:rsidRDefault="006858C7" w:rsidP="00A61D0B"/>
        </w:tc>
      </w:tr>
      <w:tr w:rsidR="004E0103" w14:paraId="39A23827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4EE564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709F75" w14:textId="77777777" w:rsidR="004E0103" w:rsidRDefault="004E0103" w:rsidP="00A61D0B"/>
        </w:tc>
      </w:tr>
      <w:tr w:rsidR="004E0103" w14:paraId="46DF59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F50F22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F67A985" w14:textId="77777777" w:rsidR="004E0103" w:rsidRDefault="004E0103" w:rsidP="00A61D0B"/>
        </w:tc>
      </w:tr>
      <w:tr w:rsidR="004E0103" w14:paraId="7D6E4D06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16E5D3D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1FBA0D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D56FE80" w14:textId="77777777" w:rsidR="004E0103" w:rsidRDefault="004E0103" w:rsidP="00A61D0B"/>
        </w:tc>
      </w:tr>
      <w:tr w:rsidR="004E0103" w14:paraId="55E79276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B8DCC8B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9EC94D6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416B340" w14:textId="77777777" w:rsidR="004E0103" w:rsidRDefault="004E0103" w:rsidP="00A61D0B"/>
        </w:tc>
      </w:tr>
    </w:tbl>
    <w:p w14:paraId="2FEAAE82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167D36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9356B72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612038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26BC5D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4150570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157E88B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2504F1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DF7FBE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D889E9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D3A065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07CF04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1D6C24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FCA79B7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15AC5D1D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502C67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1AF6B0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976936E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5267DC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84A577" w14:textId="77777777" w:rsidR="00E25719" w:rsidRDefault="005665AC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9CC7EBA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9D5F02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B373A9" w14:textId="77777777" w:rsidR="00E6627C" w:rsidRDefault="00E6627C" w:rsidP="00E25719">
            <w:r>
              <w:t>Number of children:</w:t>
            </w:r>
          </w:p>
          <w:p w14:paraId="2F6901B9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A73DC4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07F36AB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6BAF2A" w14:textId="77777777" w:rsidR="00E6627C" w:rsidRDefault="00E6627C" w:rsidP="00E25719">
            <w:r>
              <w:t>Date of last period:</w:t>
            </w:r>
          </w:p>
          <w:p w14:paraId="012B966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034E2F4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0516C58" w14:textId="77777777" w:rsidR="001244AF" w:rsidRDefault="001244AF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80678E" w:rsidRPr="0080678E" w14:paraId="6078D531" w14:textId="77777777" w:rsidTr="00F552D4">
        <w:trPr>
          <w:trHeight w:val="217"/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EB63E16" w14:textId="77777777" w:rsidR="0080678E" w:rsidRPr="005B1BEB" w:rsidRDefault="0080678E" w:rsidP="00F552D4">
            <w:pPr>
              <w:rPr>
                <w:b/>
                <w:sz w:val="24"/>
                <w:szCs w:val="24"/>
              </w:rPr>
            </w:pPr>
            <w:r w:rsidRPr="005B1BEB">
              <w:rPr>
                <w:b/>
                <w:sz w:val="24"/>
                <w:szCs w:val="24"/>
              </w:rPr>
              <w:lastRenderedPageBreak/>
              <w:t xml:space="preserve">Contra-indications requiring medical permission – </w:t>
            </w:r>
            <w:r w:rsidRPr="00F552D4">
              <w:rPr>
                <w:i/>
                <w:szCs w:val="24"/>
              </w:rPr>
              <w:t>in circumstances where medical permission cannot be obtained clients must give their informed consent in writing prior to treatment</w:t>
            </w:r>
            <w:r w:rsidRPr="00F552D4">
              <w:rPr>
                <w:b/>
                <w:szCs w:val="24"/>
              </w:rPr>
              <w:t xml:space="preserve"> </w:t>
            </w:r>
            <w:r w:rsidRPr="00F552D4">
              <w:rPr>
                <w:i/>
                <w:szCs w:val="24"/>
              </w:rPr>
              <w:t>(Select if/where appropriate):</w:t>
            </w:r>
          </w:p>
        </w:tc>
      </w:tr>
      <w:tr w:rsidR="0080678E" w:rsidRPr="0080678E" w14:paraId="5D3E9E96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9794BE" w14:textId="77777777" w:rsidR="0080678E" w:rsidRPr="0080678E" w:rsidRDefault="0080678E" w:rsidP="00F552D4">
            <w:pPr>
              <w:jc w:val="center"/>
            </w:pPr>
            <w:r w:rsidRPr="0080678E">
              <w:t>Pregnancy</w:t>
            </w:r>
            <w:bookmarkStart w:id="0" w:name="Check135"/>
            <w:bookmarkEnd w:id="0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31EBA1" w14:textId="77777777" w:rsidR="0080678E" w:rsidRPr="0080678E" w:rsidRDefault="007B3B03" w:rsidP="00F552D4">
            <w:pPr>
              <w:jc w:val="center"/>
            </w:pPr>
            <w:sdt>
              <w:sdtPr>
                <w:id w:val="6126420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295894" w14:textId="77777777" w:rsidR="0080678E" w:rsidRPr="0080678E" w:rsidRDefault="0080678E" w:rsidP="00F552D4">
            <w:pPr>
              <w:jc w:val="center"/>
            </w:pPr>
            <w:r w:rsidRPr="0080678E">
              <w:t>Epilepsy</w:t>
            </w:r>
            <w:bookmarkStart w:id="1" w:name="Check143"/>
            <w:bookmarkEnd w:id="1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37FE7C" w14:textId="77777777" w:rsidR="0080678E" w:rsidRPr="0080678E" w:rsidRDefault="007B3B03" w:rsidP="00F552D4">
            <w:pPr>
              <w:jc w:val="center"/>
            </w:pPr>
            <w:sdt>
              <w:sdtPr>
                <w:id w:val="-10072785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2A90EB" w14:textId="77777777" w:rsidR="0080678E" w:rsidRPr="0080678E" w:rsidRDefault="0080678E" w:rsidP="00F552D4">
            <w:pPr>
              <w:jc w:val="center"/>
            </w:pPr>
            <w:r w:rsidRPr="0080678E">
              <w:t>Inflamed nerve</w:t>
            </w:r>
            <w:bookmarkStart w:id="2" w:name="Check150"/>
            <w:bookmarkEnd w:id="2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067836" w14:textId="77777777" w:rsidR="0080678E" w:rsidRPr="0080678E" w:rsidRDefault="007B3B03" w:rsidP="00F552D4">
            <w:sdt>
              <w:sdtPr>
                <w:id w:val="13607001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61877536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56BAB5" w14:textId="3CEDB2E0" w:rsidR="0080678E" w:rsidRPr="0080678E" w:rsidRDefault="002C2EA6" w:rsidP="00F552D4">
            <w:pPr>
              <w:jc w:val="center"/>
            </w:pPr>
            <w:r>
              <w:t>Cardio</w:t>
            </w:r>
            <w:r w:rsidR="0080678E" w:rsidRPr="0080678E">
              <w:t>vascular conditions (thrombosis, phlebitis, hypertension, hypotension, heart conditions)</w:t>
            </w:r>
            <w:bookmarkStart w:id="3" w:name="Check136"/>
            <w:bookmarkEnd w:id="3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457FE8" w14:textId="77777777" w:rsidR="0080678E" w:rsidRPr="0080678E" w:rsidRDefault="007B3B03" w:rsidP="00F552D4">
            <w:pPr>
              <w:jc w:val="center"/>
            </w:pPr>
            <w:sdt>
              <w:sdtPr>
                <w:id w:val="638849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48AC10" w14:textId="77777777" w:rsidR="0080678E" w:rsidRPr="0080678E" w:rsidRDefault="0080678E" w:rsidP="00F552D4">
            <w:pPr>
              <w:jc w:val="center"/>
            </w:pPr>
            <w:r w:rsidRPr="0080678E">
              <w:t>Recent operations</w:t>
            </w:r>
            <w:bookmarkStart w:id="4" w:name="Check144"/>
            <w:bookmarkEnd w:id="4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FDD847" w14:textId="77777777" w:rsidR="0080678E" w:rsidRPr="0080678E" w:rsidRDefault="007B3B03" w:rsidP="00F552D4">
            <w:pPr>
              <w:jc w:val="center"/>
            </w:pPr>
            <w:sdt>
              <w:sdtPr>
                <w:id w:val="-3090954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5ED604" w14:textId="77777777" w:rsidR="0080678E" w:rsidRPr="0080678E" w:rsidRDefault="0080678E" w:rsidP="00F552D4">
            <w:pPr>
              <w:jc w:val="center"/>
            </w:pPr>
            <w:r w:rsidRPr="0080678E"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451019" w14:textId="77777777" w:rsidR="0080678E" w:rsidRPr="0080678E" w:rsidRDefault="007B3B03" w:rsidP="00F552D4">
            <w:sdt>
              <w:sdtPr>
                <w:id w:val="2058421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4B0781CF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A87096" w14:textId="77777777" w:rsidR="0080678E" w:rsidRPr="0080678E" w:rsidRDefault="0080678E" w:rsidP="00F552D4">
            <w:pPr>
              <w:jc w:val="center"/>
            </w:pPr>
            <w:r w:rsidRPr="0080678E">
              <w:t>Haemophilia</w:t>
            </w:r>
            <w:bookmarkStart w:id="5" w:name="Check137"/>
            <w:bookmarkEnd w:id="5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F3E768" w14:textId="77777777" w:rsidR="0080678E" w:rsidRPr="0080678E" w:rsidRDefault="007B3B03" w:rsidP="00F552D4">
            <w:pPr>
              <w:jc w:val="center"/>
            </w:pPr>
            <w:sdt>
              <w:sdtPr>
                <w:id w:val="13545360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017478" w14:textId="77777777" w:rsidR="0080678E" w:rsidRPr="0080678E" w:rsidRDefault="0080678E" w:rsidP="00F552D4">
            <w:pPr>
              <w:jc w:val="center"/>
            </w:pPr>
            <w:r w:rsidRPr="0080678E">
              <w:t>Diabetes</w:t>
            </w:r>
            <w:bookmarkStart w:id="6" w:name="Check145"/>
            <w:bookmarkEnd w:id="6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DE0AD1" w14:textId="77777777" w:rsidR="0080678E" w:rsidRPr="0080678E" w:rsidRDefault="007B3B03" w:rsidP="00F552D4">
            <w:pPr>
              <w:jc w:val="center"/>
            </w:pPr>
            <w:sdt>
              <w:sdtPr>
                <w:id w:val="10686991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51CAFE" w14:textId="77777777" w:rsidR="0080678E" w:rsidRPr="0080678E" w:rsidRDefault="0080678E" w:rsidP="00F552D4">
            <w:pPr>
              <w:jc w:val="center"/>
            </w:pPr>
            <w:r w:rsidRPr="0080678E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E54EA8" w14:textId="77777777" w:rsidR="0080678E" w:rsidRPr="0080678E" w:rsidRDefault="007B3B03" w:rsidP="00F552D4">
            <w:sdt>
              <w:sdtPr>
                <w:id w:val="-1808313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08254E88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0BC8EC" w14:textId="77777777" w:rsidR="0080678E" w:rsidRPr="0080678E" w:rsidRDefault="0080678E" w:rsidP="00F552D4">
            <w:pPr>
              <w:jc w:val="center"/>
            </w:pPr>
            <w:r w:rsidRPr="0080678E">
              <w:t xml:space="preserve">Any condition already being treated by a GP or another complementary </w:t>
            </w:r>
            <w:r w:rsidR="005B1BEB">
              <w:t>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280710" w14:textId="77777777" w:rsidR="0080678E" w:rsidRPr="0080678E" w:rsidRDefault="007B3B03" w:rsidP="00F552D4">
            <w:pPr>
              <w:jc w:val="center"/>
            </w:pPr>
            <w:sdt>
              <w:sdtPr>
                <w:id w:val="-371151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A3B811" w14:textId="77777777" w:rsidR="0080678E" w:rsidRPr="0080678E" w:rsidRDefault="0080678E" w:rsidP="00F552D4">
            <w:pPr>
              <w:jc w:val="center"/>
            </w:pPr>
            <w:r w:rsidRPr="0080678E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D95A6A" w14:textId="77777777" w:rsidR="0080678E" w:rsidRPr="0080678E" w:rsidRDefault="007B3B03" w:rsidP="00F552D4">
            <w:pPr>
              <w:jc w:val="center"/>
            </w:pPr>
            <w:sdt>
              <w:sdtPr>
                <w:id w:val="168602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6E601C" w14:textId="77777777" w:rsidR="0080678E" w:rsidRPr="0080678E" w:rsidRDefault="0080678E" w:rsidP="00F552D4">
            <w:pPr>
              <w:jc w:val="center"/>
            </w:pPr>
            <w:r w:rsidRPr="0080678E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9F693" w14:textId="77777777" w:rsidR="0080678E" w:rsidRPr="0080678E" w:rsidRDefault="007B3B03" w:rsidP="00F552D4">
            <w:sdt>
              <w:sdtPr>
                <w:id w:val="1470264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10E476F8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4264E4" w14:textId="77777777" w:rsidR="0080678E" w:rsidRPr="0080678E" w:rsidRDefault="005B1BEB" w:rsidP="00F552D4">
            <w:pPr>
              <w:jc w:val="center"/>
            </w:pPr>
            <w:r w:rsidRPr="0080678E">
              <w:t>Chemotherapy/radiotherapy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253C20" w14:textId="77777777" w:rsidR="0080678E" w:rsidRPr="0080678E" w:rsidRDefault="007B3B03" w:rsidP="00F552D4">
            <w:pPr>
              <w:jc w:val="center"/>
            </w:pPr>
            <w:sdt>
              <w:sdtPr>
                <w:id w:val="-2480368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803B11" w14:textId="77113354" w:rsidR="0080678E" w:rsidRPr="0080678E" w:rsidRDefault="002C2EA6" w:rsidP="00F552D4">
            <w:pPr>
              <w:jc w:val="center"/>
            </w:pPr>
            <w:r>
              <w:t>Conditions causing muscular spasticity e.g. cerebral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66D1CB" w14:textId="77777777" w:rsidR="0080678E" w:rsidRPr="0080678E" w:rsidRDefault="007B3B03" w:rsidP="00F552D4">
            <w:pPr>
              <w:jc w:val="center"/>
            </w:pPr>
            <w:sdt>
              <w:sdtPr>
                <w:id w:val="15516544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8B4013" w14:textId="77777777" w:rsidR="0080678E" w:rsidRPr="0080678E" w:rsidRDefault="005B1BEB" w:rsidP="00F552D4">
            <w:pPr>
              <w:jc w:val="center"/>
            </w:pPr>
            <w:r w:rsidRPr="0080678E"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25DEE2" w14:textId="77777777" w:rsidR="0080678E" w:rsidRPr="0080678E" w:rsidRDefault="007B3B03" w:rsidP="00F552D4">
            <w:sdt>
              <w:sdtPr>
                <w:id w:val="-4024585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359CDD7E" w14:textId="77777777" w:rsidTr="00A453C5">
        <w:trPr>
          <w:trHeight w:val="443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B4CD08" w14:textId="07D6D6B3" w:rsidR="0080678E" w:rsidRPr="0080678E" w:rsidRDefault="002C2EA6" w:rsidP="00F552D4">
            <w:pPr>
              <w:jc w:val="center"/>
            </w:pPr>
            <w:r>
              <w:t>Any dysfunction of the nervous system (e.g. m</w:t>
            </w:r>
            <w:r w:rsidR="005B1BEB" w:rsidRPr="0080678E">
              <w:t xml:space="preserve">uscular </w:t>
            </w:r>
            <w:r>
              <w:t>sclerosis, Parkinson’s disease, motor n</w:t>
            </w:r>
            <w:r w:rsidR="005B1BEB" w:rsidRPr="0080678E">
              <w:t>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2A6394" w14:textId="77777777" w:rsidR="0080678E" w:rsidRPr="0080678E" w:rsidRDefault="007B3B03" w:rsidP="00F552D4">
            <w:pPr>
              <w:jc w:val="center"/>
            </w:pPr>
            <w:sdt>
              <w:sdtPr>
                <w:id w:val="-992028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3AFD09" w14:textId="77777777" w:rsidR="0080678E" w:rsidRPr="0080678E" w:rsidRDefault="005B1BEB" w:rsidP="00F552D4">
            <w:pPr>
              <w:jc w:val="center"/>
            </w:pPr>
            <w:r w:rsidRPr="0080678E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09F4B2" w14:textId="77777777" w:rsidR="0080678E" w:rsidRPr="0080678E" w:rsidRDefault="007B3B03" w:rsidP="00F552D4">
            <w:pPr>
              <w:jc w:val="center"/>
            </w:pPr>
            <w:sdt>
              <w:sdtPr>
                <w:id w:val="-20755000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FD33DF" w14:textId="77777777" w:rsidR="0080678E" w:rsidRPr="0080678E" w:rsidRDefault="005B1BEB" w:rsidP="00F552D4">
            <w:pPr>
              <w:jc w:val="center"/>
            </w:pPr>
            <w:r w:rsidRPr="0080678E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BBB85E" w14:textId="77777777" w:rsidR="0080678E" w:rsidRPr="0080678E" w:rsidRDefault="007B3B03" w:rsidP="00F552D4">
            <w:sdt>
              <w:sdtPr>
                <w:id w:val="-172004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4EE2D55E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EA0177" w14:textId="77777777" w:rsidR="0080678E" w:rsidRPr="0080678E" w:rsidRDefault="005B1BEB" w:rsidP="00F552D4">
            <w:pPr>
              <w:jc w:val="center"/>
            </w:pPr>
            <w:r>
              <w:t>Bell’s p</w:t>
            </w:r>
            <w:r w:rsidRPr="0080678E">
              <w:t>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71223" w14:textId="77777777" w:rsidR="0080678E" w:rsidRPr="0080678E" w:rsidRDefault="007B3B03" w:rsidP="00F552D4">
            <w:pPr>
              <w:jc w:val="center"/>
            </w:pPr>
            <w:sdt>
              <w:sdtPr>
                <w:id w:val="497463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8FB5BC" w14:textId="77777777" w:rsidR="0080678E" w:rsidRPr="0080678E" w:rsidRDefault="005B1BEB" w:rsidP="00F552D4">
            <w:pPr>
              <w:jc w:val="center"/>
            </w:pPr>
            <w:r w:rsidRPr="0080678E">
              <w:t>Urinary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3BD23A" w14:textId="77777777" w:rsidR="0080678E" w:rsidRPr="0080678E" w:rsidRDefault="007B3B03" w:rsidP="00F552D4">
            <w:pPr>
              <w:jc w:val="center"/>
            </w:pPr>
            <w:sdt>
              <w:sdtPr>
                <w:id w:val="5328504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FCC83E" w14:textId="77777777" w:rsidR="0080678E" w:rsidRPr="0080678E" w:rsidRDefault="005B1BEB" w:rsidP="00F552D4">
            <w:pPr>
              <w:jc w:val="center"/>
            </w:pPr>
            <w:r w:rsidRPr="0080678E">
              <w:t>Arthritis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9AF62C" w14:textId="77777777" w:rsidR="0080678E" w:rsidRPr="0080678E" w:rsidRDefault="007B3B03" w:rsidP="00F552D4">
            <w:sdt>
              <w:sdtPr>
                <w:id w:val="18697130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3E562A65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2059C0" w14:textId="662A6623" w:rsidR="0080678E" w:rsidRPr="0080678E" w:rsidRDefault="002C2EA6" w:rsidP="00F552D4">
            <w:pPr>
              <w:jc w:val="center"/>
            </w:pPr>
            <w:r>
              <w:t>Trapped/p</w:t>
            </w:r>
            <w:r w:rsidR="005B1BEB" w:rsidRPr="0080678E">
              <w:t xml:space="preserve">inched nerve </w:t>
            </w:r>
            <w:r w:rsidR="00F552D4">
              <w:br/>
            </w:r>
            <w:r w:rsidR="005B1BEB" w:rsidRPr="0080678E">
              <w:t>(e.g. sciatica)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201C73" w14:textId="77777777" w:rsidR="0080678E" w:rsidRPr="0080678E" w:rsidRDefault="007B3B03" w:rsidP="00F552D4">
            <w:pPr>
              <w:jc w:val="center"/>
            </w:pPr>
            <w:sdt>
              <w:sdtPr>
                <w:id w:val="-697160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F051CD" w14:textId="77777777" w:rsidR="0080678E" w:rsidRPr="0080678E" w:rsidRDefault="005B1BEB" w:rsidP="00F552D4">
            <w:pPr>
              <w:jc w:val="center"/>
            </w:pPr>
            <w:r w:rsidRPr="0080678E">
              <w:t>Whiplash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7F0022" w14:textId="77777777" w:rsidR="0080678E" w:rsidRPr="0080678E" w:rsidRDefault="007B3B03" w:rsidP="00F552D4">
            <w:pPr>
              <w:jc w:val="center"/>
            </w:pPr>
            <w:sdt>
              <w:sdtPr>
                <w:id w:val="21016815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351050" w14:textId="77777777" w:rsidR="0080678E" w:rsidRPr="0080678E" w:rsidRDefault="005B1BEB" w:rsidP="00F552D4">
            <w:pPr>
              <w:jc w:val="center"/>
            </w:pPr>
            <w:r w:rsidRPr="0080678E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BF9F7B" w14:textId="77777777" w:rsidR="0080678E" w:rsidRPr="0080678E" w:rsidRDefault="007B3B03" w:rsidP="00F552D4">
            <w:sdt>
              <w:sdtPr>
                <w:id w:val="20570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80678E" w:rsidRPr="0080678E" w14:paraId="0AC7C5B8" w14:textId="77777777" w:rsidTr="00A453C5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A53013" w14:textId="77777777" w:rsidR="0080678E" w:rsidRPr="0080678E" w:rsidRDefault="005B1BEB" w:rsidP="00F552D4">
            <w:pPr>
              <w:jc w:val="center"/>
            </w:pPr>
            <w:r w:rsidRPr="0080678E">
              <w:t>Undiagnosed pain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31F209" w14:textId="77777777" w:rsidR="0080678E" w:rsidRPr="0080678E" w:rsidRDefault="007B3B03" w:rsidP="00F552D4">
            <w:pPr>
              <w:jc w:val="center"/>
            </w:pPr>
            <w:sdt>
              <w:sdtPr>
                <w:id w:val="-990258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1F38C1" w14:textId="77777777" w:rsidR="0080678E" w:rsidRPr="0080678E" w:rsidRDefault="005B1BEB" w:rsidP="00F552D4">
            <w:pPr>
              <w:jc w:val="center"/>
            </w:pPr>
            <w:r w:rsidRPr="0080678E">
              <w:t>When taking 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D13D20" w14:textId="77777777" w:rsidR="0080678E" w:rsidRPr="0080678E" w:rsidRDefault="007B3B03" w:rsidP="00F552D4">
            <w:pPr>
              <w:jc w:val="center"/>
            </w:pPr>
            <w:sdt>
              <w:sdtPr>
                <w:id w:val="-2078583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22B584" w14:textId="77777777" w:rsidR="0080678E" w:rsidRPr="0080678E" w:rsidRDefault="005B1BEB" w:rsidP="00F552D4">
            <w:pPr>
              <w:jc w:val="center"/>
            </w:pPr>
            <w:r w:rsidRPr="0080678E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9A47F9" w14:textId="77777777" w:rsidR="0080678E" w:rsidRPr="0080678E" w:rsidRDefault="007B3B03" w:rsidP="00F552D4">
            <w:sdt>
              <w:sdtPr>
                <w:id w:val="12029713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78E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14:paraId="2CF8E868" w14:textId="77777777" w:rsidR="0080678E" w:rsidRDefault="0080678E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80678E" w:rsidRPr="0080678E" w14:paraId="53117554" w14:textId="77777777" w:rsidTr="002C2EA6">
        <w:trPr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F898F9" w14:textId="06F48E48" w:rsidR="0080678E" w:rsidRPr="0080678E" w:rsidRDefault="0080678E" w:rsidP="0080678E">
            <w:pPr>
              <w:spacing w:before="20" w:after="20"/>
              <w:rPr>
                <w:b/>
                <w:sz w:val="24"/>
              </w:rPr>
            </w:pPr>
            <w:r w:rsidRPr="0080678E">
              <w:rPr>
                <w:b/>
                <w:sz w:val="24"/>
              </w:rPr>
              <w:t>Contra-indica</w:t>
            </w:r>
            <w:r w:rsidR="00B70267">
              <w:rPr>
                <w:b/>
                <w:sz w:val="24"/>
              </w:rPr>
              <w:t xml:space="preserve">tions that restrict treatment </w:t>
            </w:r>
            <w:r w:rsidR="00B70267">
              <w:rPr>
                <w:i/>
                <w:sz w:val="24"/>
              </w:rPr>
              <w:t>(s</w:t>
            </w:r>
            <w:r w:rsidRPr="0080678E">
              <w:rPr>
                <w:i/>
                <w:sz w:val="24"/>
              </w:rPr>
              <w:t>elect if/where appropriate):</w:t>
            </w:r>
          </w:p>
        </w:tc>
      </w:tr>
      <w:tr w:rsidR="002C2EA6" w:rsidRPr="0080678E" w14:paraId="5340442F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CEEE6E" w14:textId="77777777" w:rsidR="002C2EA6" w:rsidRPr="0080678E" w:rsidRDefault="002C2EA6" w:rsidP="00F552D4">
            <w:pPr>
              <w:jc w:val="center"/>
            </w:pPr>
            <w:r w:rsidRPr="0080678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9DE6C7" w14:textId="2EDB1A0C" w:rsidR="002C2EA6" w:rsidRPr="0080678E" w:rsidRDefault="007B3B03" w:rsidP="00F552D4">
            <w:pPr>
              <w:ind w:left="-57"/>
              <w:jc w:val="center"/>
            </w:pPr>
            <w:sdt>
              <w:sdtPr>
                <w:id w:val="1638760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AB1A96" w14:textId="77777777" w:rsidR="002C2EA6" w:rsidRPr="0080678E" w:rsidRDefault="002C2EA6" w:rsidP="00F552D4">
            <w:pPr>
              <w:jc w:val="center"/>
            </w:pPr>
            <w:r w:rsidRPr="0080678E"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7D279" w14:textId="77777777" w:rsidR="002C2EA6" w:rsidRPr="0080678E" w:rsidRDefault="007B3B03" w:rsidP="00F552D4">
            <w:pPr>
              <w:jc w:val="center"/>
            </w:pPr>
            <w:sdt>
              <w:sdtPr>
                <w:id w:val="11372222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C22799" w14:textId="77777777" w:rsidR="002C2EA6" w:rsidRPr="0080678E" w:rsidRDefault="002C2EA6" w:rsidP="00F552D4">
            <w:pPr>
              <w:jc w:val="center"/>
            </w:pPr>
            <w:r w:rsidRPr="0080678E">
              <w:t>Menstruation (first few days)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7608E7" w14:textId="77777777" w:rsidR="002C2EA6" w:rsidRPr="0080678E" w:rsidRDefault="007B3B03" w:rsidP="00F552D4">
            <w:pPr>
              <w:jc w:val="center"/>
            </w:pPr>
            <w:sdt>
              <w:sdtPr>
                <w:id w:val="581576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183C5E3C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8496BD" w14:textId="77777777" w:rsidR="002C2EA6" w:rsidRPr="0080678E" w:rsidRDefault="002C2EA6" w:rsidP="00F552D4">
            <w:pPr>
              <w:jc w:val="center"/>
            </w:pPr>
            <w:r w:rsidRPr="0080678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97BE6D" w14:textId="5F4533B1" w:rsidR="002C2EA6" w:rsidRPr="0080678E" w:rsidRDefault="007B3B03" w:rsidP="00F552D4">
            <w:pPr>
              <w:jc w:val="center"/>
            </w:pPr>
            <w:sdt>
              <w:sdtPr>
                <w:id w:val="9622318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715FC6" w14:textId="77777777" w:rsidR="002C2EA6" w:rsidRPr="0080678E" w:rsidRDefault="002C2EA6" w:rsidP="00F552D4">
            <w:pPr>
              <w:jc w:val="center"/>
            </w:pPr>
            <w:r w:rsidRPr="0080678E"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73F24B" w14:textId="77777777" w:rsidR="002C2EA6" w:rsidRPr="0080678E" w:rsidRDefault="007B3B03" w:rsidP="00F552D4">
            <w:pPr>
              <w:jc w:val="center"/>
            </w:pPr>
            <w:sdt>
              <w:sdtPr>
                <w:id w:val="2617325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22E608" w14:textId="77777777" w:rsidR="002C2EA6" w:rsidRPr="0080678E" w:rsidRDefault="002C2EA6" w:rsidP="00F552D4">
            <w:pPr>
              <w:jc w:val="center"/>
            </w:pPr>
            <w:r w:rsidRPr="0080678E"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FC95B" w14:textId="77777777" w:rsidR="002C2EA6" w:rsidRPr="0080678E" w:rsidRDefault="007B3B03" w:rsidP="00F552D4">
            <w:pPr>
              <w:jc w:val="center"/>
            </w:pPr>
            <w:sdt>
              <w:sdtPr>
                <w:id w:val="1841101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3AD747E0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F7E3C9" w14:textId="77777777" w:rsidR="002C2EA6" w:rsidRPr="0080678E" w:rsidRDefault="002C2EA6" w:rsidP="00F552D4">
            <w:pPr>
              <w:jc w:val="center"/>
            </w:pPr>
            <w:r w:rsidRPr="0080678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EA7481" w14:textId="723463F3" w:rsidR="002C2EA6" w:rsidRPr="0080678E" w:rsidRDefault="007B3B03" w:rsidP="00F552D4">
            <w:pPr>
              <w:jc w:val="center"/>
            </w:pPr>
            <w:sdt>
              <w:sdtPr>
                <w:id w:val="12613360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845493" w14:textId="77777777" w:rsidR="002C2EA6" w:rsidRPr="0080678E" w:rsidRDefault="002C2EA6" w:rsidP="00F552D4">
            <w:pPr>
              <w:jc w:val="center"/>
            </w:pPr>
            <w:r w:rsidRPr="0080678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AD71D5" w14:textId="77777777" w:rsidR="002C2EA6" w:rsidRPr="0080678E" w:rsidRDefault="007B3B03" w:rsidP="00F552D4">
            <w:pPr>
              <w:jc w:val="center"/>
            </w:pPr>
            <w:sdt>
              <w:sdtPr>
                <w:id w:val="-2764083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F4B778" w14:textId="77777777" w:rsidR="002C2EA6" w:rsidRPr="0080678E" w:rsidRDefault="002C2EA6" w:rsidP="00F552D4">
            <w:pPr>
              <w:jc w:val="center"/>
            </w:pPr>
            <w:r w:rsidRPr="0080678E"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2F4E30" w14:textId="77777777" w:rsidR="002C2EA6" w:rsidRPr="0080678E" w:rsidRDefault="007B3B03" w:rsidP="00F552D4">
            <w:pPr>
              <w:jc w:val="center"/>
            </w:pPr>
            <w:sdt>
              <w:sdtPr>
                <w:id w:val="19962982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51F1D2FB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ED3E4E" w14:textId="77777777" w:rsidR="002C2EA6" w:rsidRPr="0080678E" w:rsidRDefault="002C2EA6" w:rsidP="00F552D4">
            <w:pPr>
              <w:jc w:val="center"/>
            </w:pPr>
            <w:r w:rsidRPr="0080678E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7C1FAF" w14:textId="72F4F9D5" w:rsidR="002C2EA6" w:rsidRPr="0080678E" w:rsidRDefault="007B3B03" w:rsidP="00F552D4">
            <w:pPr>
              <w:jc w:val="center"/>
            </w:pPr>
            <w:sdt>
              <w:sdtPr>
                <w:id w:val="-3455573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D86566" w14:textId="77777777" w:rsidR="002C2EA6" w:rsidRPr="0080678E" w:rsidRDefault="002C2EA6" w:rsidP="00F552D4">
            <w:pPr>
              <w:jc w:val="center"/>
            </w:pPr>
            <w:r w:rsidRPr="0080678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B6D863" w14:textId="77777777" w:rsidR="002C2EA6" w:rsidRPr="0080678E" w:rsidRDefault="007B3B03" w:rsidP="00F552D4">
            <w:pPr>
              <w:jc w:val="center"/>
            </w:pPr>
            <w:sdt>
              <w:sdtPr>
                <w:id w:val="-9217188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98421B" w14:textId="115C0AEB" w:rsidR="002C2EA6" w:rsidRPr="0080678E" w:rsidRDefault="002C2EA6" w:rsidP="00F552D4">
            <w:pPr>
              <w:jc w:val="center"/>
            </w:pPr>
            <w:r w:rsidRPr="0080678E">
              <w:t xml:space="preserve">Recent fractures </w:t>
            </w:r>
            <w:r w:rsidR="00F552D4">
              <w:br/>
            </w:r>
            <w:r w:rsidRPr="0080678E">
              <w:t>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2CCE45" w14:textId="77777777" w:rsidR="002C2EA6" w:rsidRPr="0080678E" w:rsidRDefault="007B3B03" w:rsidP="00F552D4">
            <w:pPr>
              <w:jc w:val="center"/>
            </w:pPr>
            <w:sdt>
              <w:sdtPr>
                <w:id w:val="434180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7A2F68C3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37BD94" w14:textId="77777777" w:rsidR="002C2EA6" w:rsidRPr="0080678E" w:rsidRDefault="002C2EA6" w:rsidP="00F552D4">
            <w:pPr>
              <w:jc w:val="center"/>
            </w:pPr>
            <w:r w:rsidRPr="0080678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70A931" w14:textId="18083176" w:rsidR="002C2EA6" w:rsidRPr="0080678E" w:rsidRDefault="007B3B03" w:rsidP="00F552D4">
            <w:pPr>
              <w:jc w:val="center"/>
            </w:pPr>
            <w:sdt>
              <w:sdtPr>
                <w:id w:val="-15776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1768C9" w14:textId="77777777" w:rsidR="002C2EA6" w:rsidRPr="0080678E" w:rsidRDefault="002C2EA6" w:rsidP="00F552D4">
            <w:pPr>
              <w:jc w:val="center"/>
            </w:pPr>
            <w:r w:rsidRPr="0080678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1BB266" w14:textId="77777777" w:rsidR="002C2EA6" w:rsidRPr="0080678E" w:rsidRDefault="007B3B03" w:rsidP="00F552D4">
            <w:pPr>
              <w:jc w:val="center"/>
            </w:pPr>
            <w:sdt>
              <w:sdtPr>
                <w:id w:val="-1550218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97C28F" w14:textId="77777777" w:rsidR="002C2EA6" w:rsidRPr="0080678E" w:rsidRDefault="002C2EA6" w:rsidP="00F552D4">
            <w:pPr>
              <w:jc w:val="center"/>
            </w:pPr>
            <w:r w:rsidRPr="0080678E">
              <w:t>Gastric ulcers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0F90B7" w14:textId="77777777" w:rsidR="002C2EA6" w:rsidRPr="0080678E" w:rsidRDefault="007B3B03" w:rsidP="00F552D4">
            <w:pPr>
              <w:jc w:val="center"/>
            </w:pPr>
            <w:sdt>
              <w:sdtPr>
                <w:id w:val="2068991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25CCA4C6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D2E818" w14:textId="77777777" w:rsidR="002C2EA6" w:rsidRPr="0080678E" w:rsidRDefault="002C2EA6" w:rsidP="00F552D4">
            <w:pPr>
              <w:jc w:val="center"/>
            </w:pPr>
            <w:r w:rsidRPr="0080678E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1E9FE2" w14:textId="5F169300" w:rsidR="002C2EA6" w:rsidRPr="0080678E" w:rsidRDefault="007B3B03" w:rsidP="00F552D4">
            <w:pPr>
              <w:jc w:val="center"/>
            </w:pPr>
            <w:sdt>
              <w:sdtPr>
                <w:id w:val="-1647497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E87FA9" w14:textId="26780A28" w:rsidR="002C2EA6" w:rsidRPr="0080678E" w:rsidRDefault="002C2EA6" w:rsidP="00F552D4">
            <w:pPr>
              <w:jc w:val="center"/>
            </w:pPr>
            <w:r w:rsidRPr="0080678E">
              <w:t xml:space="preserve">Scar tissue (2 years for </w:t>
            </w:r>
            <w:r w:rsidR="00F552D4">
              <w:br/>
            </w:r>
            <w:r w:rsidRPr="0080678E">
              <w:t>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765913" w14:textId="77777777" w:rsidR="002C2EA6" w:rsidRPr="0080678E" w:rsidRDefault="007B3B03" w:rsidP="00F552D4">
            <w:pPr>
              <w:jc w:val="center"/>
            </w:pPr>
            <w:sdt>
              <w:sdtPr>
                <w:id w:val="19185960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441034" w14:textId="77777777" w:rsidR="002C2EA6" w:rsidRPr="0080678E" w:rsidRDefault="002C2EA6" w:rsidP="00F552D4">
            <w:pPr>
              <w:jc w:val="center"/>
            </w:pPr>
            <w:r w:rsidRPr="0080678E"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2EA714" w14:textId="77777777" w:rsidR="002C2EA6" w:rsidRPr="0080678E" w:rsidRDefault="007B3B03" w:rsidP="00F552D4">
            <w:pPr>
              <w:jc w:val="center"/>
            </w:pPr>
            <w:sdt>
              <w:sdtPr>
                <w:id w:val="-7425598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42C29B40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DA192C" w14:textId="77777777" w:rsidR="002C2EA6" w:rsidRPr="0080678E" w:rsidRDefault="002C2EA6" w:rsidP="00F552D4">
            <w:pPr>
              <w:jc w:val="center"/>
            </w:pPr>
            <w:r w:rsidRPr="0080678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046D45" w14:textId="7FC3CF8E" w:rsidR="002C2EA6" w:rsidRPr="0080678E" w:rsidRDefault="007B3B03" w:rsidP="00F552D4">
            <w:pPr>
              <w:jc w:val="center"/>
            </w:pPr>
            <w:sdt>
              <w:sdtPr>
                <w:id w:val="-213979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E0EA6E" w14:textId="77777777" w:rsidR="002C2EA6" w:rsidRPr="0080678E" w:rsidRDefault="002C2EA6" w:rsidP="00F552D4">
            <w:pPr>
              <w:jc w:val="center"/>
            </w:pPr>
            <w:r w:rsidRPr="0080678E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8E22D4" w14:textId="77777777" w:rsidR="002C2EA6" w:rsidRPr="0080678E" w:rsidRDefault="007B3B03" w:rsidP="00F552D4">
            <w:pPr>
              <w:jc w:val="center"/>
            </w:pPr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DAE095" w14:textId="77777777" w:rsidR="002C2EA6" w:rsidRPr="0080678E" w:rsidRDefault="002C2EA6" w:rsidP="00F552D4">
            <w:pPr>
              <w:jc w:val="center"/>
            </w:pPr>
            <w:r w:rsidRPr="0080678E"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E66523" w14:textId="77777777" w:rsidR="002C2EA6" w:rsidRPr="0080678E" w:rsidRDefault="007B3B03" w:rsidP="00F552D4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607D2402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CAAE2E" w14:textId="77777777" w:rsidR="002C2EA6" w:rsidRPr="0080678E" w:rsidRDefault="002C2EA6" w:rsidP="00F552D4">
            <w:pPr>
              <w:jc w:val="center"/>
            </w:pPr>
            <w:r w:rsidRPr="0080678E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8902F1" w14:textId="12088D9D" w:rsidR="002C2EA6" w:rsidRPr="0080678E" w:rsidRDefault="007B3B03" w:rsidP="00F552D4">
            <w:pPr>
              <w:jc w:val="center"/>
            </w:pPr>
            <w:sdt>
              <w:sdtPr>
                <w:id w:val="-3721509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427E11" w14:textId="77777777" w:rsidR="002C2EA6" w:rsidRPr="0080678E" w:rsidRDefault="002C2EA6" w:rsidP="00F552D4">
            <w:pPr>
              <w:jc w:val="center"/>
            </w:pPr>
            <w:r w:rsidRPr="0080678E"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EB1397" w14:textId="77777777" w:rsidR="002C2EA6" w:rsidRPr="0080678E" w:rsidRDefault="007B3B03" w:rsidP="00F552D4">
            <w:pPr>
              <w:jc w:val="center"/>
            </w:pPr>
            <w:sdt>
              <w:sdtPr>
                <w:id w:val="-8631302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5B5CC9" w14:textId="77777777" w:rsidR="002C2EA6" w:rsidRPr="0080678E" w:rsidRDefault="002C2EA6" w:rsidP="00F552D4">
            <w:pPr>
              <w:jc w:val="center"/>
            </w:pPr>
            <w:r w:rsidRPr="0080678E">
              <w:t>Claustrophobia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0373C5" w14:textId="77777777" w:rsidR="002C2EA6" w:rsidRPr="0080678E" w:rsidRDefault="007B3B03" w:rsidP="00F552D4">
            <w:pPr>
              <w:jc w:val="center"/>
            </w:pPr>
            <w:sdt>
              <w:sdtPr>
                <w:id w:val="-5913184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5D18CE65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DB3998" w14:textId="77777777" w:rsidR="002C2EA6" w:rsidRPr="0080678E" w:rsidRDefault="002C2EA6" w:rsidP="00F552D4">
            <w:pPr>
              <w:jc w:val="center"/>
            </w:pPr>
            <w:r w:rsidRPr="0080678E">
              <w:t>Migraine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3D4007" w14:textId="08EE1E12" w:rsidR="002C2EA6" w:rsidRPr="0080678E" w:rsidRDefault="007B3B03" w:rsidP="00F552D4">
            <w:pPr>
              <w:jc w:val="center"/>
            </w:pPr>
            <w:sdt>
              <w:sdtPr>
                <w:id w:val="1889445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CE3525" w14:textId="77777777" w:rsidR="002C2EA6" w:rsidRPr="005B1BEB" w:rsidRDefault="002C2EA6" w:rsidP="00F552D4">
            <w:pPr>
              <w:jc w:val="center"/>
            </w:pPr>
            <w:r w:rsidRPr="0080678E">
              <w:t>Excessive erythema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D995CC" w14:textId="77777777" w:rsidR="002C2EA6" w:rsidRPr="0080678E" w:rsidRDefault="007B3B03" w:rsidP="00F552D4">
            <w:pPr>
              <w:jc w:val="center"/>
            </w:pPr>
            <w:sdt>
              <w:sdtPr>
                <w:id w:val="-1388874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548648" w14:textId="77777777" w:rsidR="002C2EA6" w:rsidRPr="0080678E" w:rsidRDefault="002C2EA6" w:rsidP="00F552D4">
            <w:pPr>
              <w:jc w:val="center"/>
            </w:pPr>
            <w:r>
              <w:t>Body p</w:t>
            </w:r>
            <w:r w:rsidRPr="0080678E">
              <w:t>iercing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B04376" w14:textId="77777777" w:rsidR="002C2EA6" w:rsidRPr="0080678E" w:rsidRDefault="007B3B03" w:rsidP="00F552D4">
            <w:pPr>
              <w:jc w:val="center"/>
            </w:pPr>
            <w:sdt>
              <w:sdtPr>
                <w:id w:val="-1233395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466138F6" w14:textId="77777777" w:rsidTr="002C2EA6">
        <w:trPr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B2F24D" w14:textId="131BA43A" w:rsidR="002C2EA6" w:rsidRPr="0080678E" w:rsidRDefault="002C2EA6" w:rsidP="00F552D4">
            <w:pPr>
              <w:jc w:val="center"/>
            </w:pPr>
            <w:r w:rsidRPr="0080678E">
              <w:t xml:space="preserve">Loss of skin sensation </w:t>
            </w:r>
            <w:r w:rsidR="00F552D4">
              <w:br/>
            </w:r>
            <w:r w:rsidRPr="0080678E">
              <w:t>(tactile test required)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06463F" w14:textId="77777777" w:rsidR="002C2EA6" w:rsidRPr="0080678E" w:rsidRDefault="007B3B03" w:rsidP="00F552D4">
            <w:pPr>
              <w:jc w:val="center"/>
            </w:pPr>
            <w:sdt>
              <w:sdtPr>
                <w:id w:val="1134527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C1A34B" w14:textId="77777777" w:rsidR="002C2EA6" w:rsidRPr="0080678E" w:rsidRDefault="002C2EA6" w:rsidP="00F552D4">
            <w:pPr>
              <w:jc w:val="center"/>
            </w:pPr>
            <w:r w:rsidRPr="0080678E">
              <w:t>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A26E3A" w14:textId="77777777" w:rsidR="002C2EA6" w:rsidRPr="0080678E" w:rsidRDefault="007B3B03" w:rsidP="00F552D4">
            <w:pPr>
              <w:jc w:val="center"/>
            </w:pPr>
            <w:sdt>
              <w:sdtPr>
                <w:id w:val="-161540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DAD96B" w14:textId="77777777" w:rsidR="00F552D4" w:rsidRDefault="002C2EA6" w:rsidP="00F552D4">
            <w:pPr>
              <w:jc w:val="center"/>
            </w:pPr>
            <w:r w:rsidRPr="0080678E">
              <w:t xml:space="preserve">Recent epilation/depilation </w:t>
            </w:r>
          </w:p>
          <w:p w14:paraId="7F6B9C2E" w14:textId="35D39731" w:rsidR="002C2EA6" w:rsidRPr="0080678E" w:rsidRDefault="002C2EA6" w:rsidP="00F552D4">
            <w:pPr>
              <w:jc w:val="center"/>
            </w:pPr>
            <w:r w:rsidRPr="0080678E">
              <w:t>(24-48 hrs)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538D51" w14:textId="77777777" w:rsidR="002C2EA6" w:rsidRPr="0080678E" w:rsidRDefault="007B3B03" w:rsidP="00F552D4">
            <w:pPr>
              <w:jc w:val="center"/>
            </w:pPr>
            <w:sdt>
              <w:sdtPr>
                <w:id w:val="1593199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C2EA6" w:rsidRPr="0080678E" w14:paraId="3DCE8A97" w14:textId="77777777" w:rsidTr="002C2EA6">
        <w:trPr>
          <w:gridAfter w:val="2"/>
          <w:wAfter w:w="3495" w:type="dxa"/>
          <w:trHeight w:val="175"/>
          <w:jc w:val="center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D31BB9" w14:textId="77777777" w:rsidR="002C2EA6" w:rsidRPr="0080678E" w:rsidRDefault="002C2EA6" w:rsidP="00F552D4">
            <w:pPr>
              <w:jc w:val="center"/>
            </w:pPr>
            <w:r w:rsidRPr="0080678E">
              <w:rPr>
                <w:bCs/>
                <w:iCs/>
              </w:rPr>
              <w:t>Pacemaker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DB4054" w14:textId="77777777" w:rsidR="002C2EA6" w:rsidRPr="0080678E" w:rsidRDefault="007B3B03" w:rsidP="00F552D4">
            <w:pPr>
              <w:jc w:val="center"/>
            </w:pPr>
            <w:sdt>
              <w:sdtPr>
                <w:id w:val="-2664662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3FB23B" w14:textId="77777777" w:rsidR="002C2EA6" w:rsidRPr="0080678E" w:rsidRDefault="002C2EA6" w:rsidP="00F552D4">
            <w:pPr>
              <w:jc w:val="center"/>
            </w:pPr>
            <w:r w:rsidRPr="0080678E">
              <w:t>Perforated eardrums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A5417F" w14:textId="77777777" w:rsidR="002C2EA6" w:rsidRPr="0080678E" w:rsidRDefault="007B3B03" w:rsidP="00F552D4">
            <w:pPr>
              <w:jc w:val="center"/>
            </w:pPr>
            <w:sdt>
              <w:sdtPr>
                <w:id w:val="14915168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2EA6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14:paraId="37A79A99" w14:textId="77777777" w:rsidR="00AF3AAC" w:rsidRDefault="00AF3AAC" w:rsidP="009F656D"/>
    <w:p w14:paraId="039D431B" w14:textId="77777777" w:rsidR="00F552D4" w:rsidRDefault="00F552D4" w:rsidP="009F656D"/>
    <w:p w14:paraId="432415FC" w14:textId="77777777" w:rsidR="00F552D4" w:rsidRDefault="00F552D4" w:rsidP="009F656D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F72B6A" w:rsidRPr="00F72B6A" w14:paraId="1A3869B2" w14:textId="77777777" w:rsidTr="00F552D4">
        <w:trPr>
          <w:trHeight w:val="74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E2ADF5" w14:textId="77777777" w:rsidR="00F72B6A" w:rsidRPr="00F72B6A" w:rsidRDefault="00665E01" w:rsidP="00F552D4">
            <w:pPr>
              <w:spacing w:line="259" w:lineRule="auto"/>
              <w:rPr>
                <w:b/>
              </w:rPr>
            </w:pPr>
            <w:r>
              <w:br w:type="page"/>
            </w:r>
            <w:r w:rsidR="00F72B6A" w:rsidRPr="00F72B6A">
              <w:rPr>
                <w:b/>
              </w:rPr>
              <w:t>Written permission required by</w:t>
            </w:r>
            <w:r w:rsidR="0011669F">
              <w:rPr>
                <w:b/>
              </w:rPr>
              <w:t xml:space="preserve"> </w:t>
            </w:r>
            <w:r w:rsidR="00F72B6A" w:rsidRPr="00F72B6A">
              <w:rPr>
                <w:i/>
              </w:rPr>
              <w:t>(either of which should be atta</w:t>
            </w:r>
            <w:r w:rsidR="0011669F">
              <w:rPr>
                <w:i/>
              </w:rPr>
              <w:t>ched to the consultation form):</w:t>
            </w:r>
          </w:p>
        </w:tc>
      </w:tr>
      <w:tr w:rsidR="00F72B6A" w:rsidRPr="00F72B6A" w14:paraId="4FB7194D" w14:textId="77777777" w:rsidTr="00F552D4">
        <w:trPr>
          <w:trHeight w:val="195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2676C6A" w14:textId="58B11FE0" w:rsidR="00F72B6A" w:rsidRPr="00F72B6A" w:rsidRDefault="00F72B6A" w:rsidP="0058624F">
            <w:pPr>
              <w:jc w:val="center"/>
            </w:pPr>
            <w:r w:rsidRPr="00F72B6A"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2078A74E" w14:textId="38D47F58" w:rsidR="00F72B6A" w:rsidRPr="00F72B6A" w:rsidRDefault="00F72B6A" w:rsidP="0058624F">
            <w:pPr>
              <w:jc w:val="center"/>
            </w:pPr>
            <w:r w:rsidRPr="00F72B6A">
              <w:t xml:space="preserve">Informed consent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14:paraId="3E528121" w14:textId="77777777" w:rsidR="00665E01" w:rsidRDefault="00665E01" w:rsidP="00F552D4">
      <w:pPr>
        <w:spacing w:after="120"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F72B6A" w:rsidRPr="00F72B6A" w14:paraId="2B7EE20D" w14:textId="77777777" w:rsidTr="005B1BEB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E30A6E0" w14:textId="4A475F01" w:rsidR="00F72B6A" w:rsidRPr="00F72B6A" w:rsidRDefault="00F72B6A" w:rsidP="00F552D4">
            <w:pPr>
              <w:spacing w:line="259" w:lineRule="auto"/>
              <w:rPr>
                <w:b/>
              </w:rPr>
            </w:pPr>
            <w:r w:rsidRPr="00F72B6A">
              <w:rPr>
                <w:b/>
              </w:rPr>
              <w:t xml:space="preserve">Personal information </w:t>
            </w:r>
            <w:r w:rsidR="0058624F">
              <w:rPr>
                <w:i/>
              </w:rPr>
              <w:t>(s</w:t>
            </w:r>
            <w:r w:rsidRPr="0058624F">
              <w:rPr>
                <w:i/>
              </w:rPr>
              <w:t>elect if/where appropriate)</w:t>
            </w:r>
            <w:r w:rsidRPr="00F72B6A">
              <w:t>:</w:t>
            </w:r>
          </w:p>
        </w:tc>
      </w:tr>
      <w:tr w:rsidR="00F72B6A" w:rsidRPr="00F72B6A" w14:paraId="29AB5DA2" w14:textId="77777777" w:rsidTr="00910FC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B2DE2C" w14:textId="77777777" w:rsidR="00F72B6A" w:rsidRPr="00F72B6A" w:rsidRDefault="00F72B6A" w:rsidP="00F72B6A">
            <w:r w:rsidRPr="00F72B6A">
              <w:t>Muscular/skeletal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2020279" w14:textId="77777777" w:rsidR="00F72B6A" w:rsidRPr="00F72B6A" w:rsidRDefault="00F72B6A" w:rsidP="00910FC9">
            <w:pPr>
              <w:jc w:val="center"/>
            </w:pPr>
            <w:r w:rsidRPr="00F72B6A"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25902E" w14:textId="77777777" w:rsidR="00F72B6A" w:rsidRPr="00F72B6A" w:rsidRDefault="007B3B03" w:rsidP="00910FC9">
            <w:pPr>
              <w:jc w:val="center"/>
            </w:pPr>
            <w:sdt>
              <w:sdtPr>
                <w:id w:val="9737950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61925B4" w14:textId="77777777" w:rsidR="00F72B6A" w:rsidRPr="00F72B6A" w:rsidRDefault="00F72B6A" w:rsidP="00910FC9">
            <w:pPr>
              <w:jc w:val="center"/>
            </w:pPr>
            <w:r w:rsidRPr="00F72B6A"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C840EF" w14:textId="77777777" w:rsidR="00F72B6A" w:rsidRPr="00F72B6A" w:rsidRDefault="007B3B03" w:rsidP="00910FC9">
            <w:pPr>
              <w:jc w:val="center"/>
            </w:pPr>
            <w:sdt>
              <w:sdtPr>
                <w:id w:val="5976783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66FE2CB" w14:textId="77777777" w:rsidR="00F72B6A" w:rsidRPr="00F72B6A" w:rsidRDefault="00F72B6A" w:rsidP="00910FC9">
            <w:pPr>
              <w:jc w:val="center"/>
            </w:pPr>
            <w:r w:rsidRPr="00F72B6A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5C7B02" w14:textId="77777777" w:rsidR="00F72B6A" w:rsidRPr="00F72B6A" w:rsidRDefault="007B3B03" w:rsidP="00910FC9">
            <w:pPr>
              <w:jc w:val="center"/>
            </w:pPr>
            <w:sdt>
              <w:sdtPr>
                <w:id w:val="506024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FE7DFE8" w14:textId="77777777" w:rsidR="00F72B6A" w:rsidRPr="00F72B6A" w:rsidRDefault="00F72B6A" w:rsidP="00910FC9">
            <w:pPr>
              <w:jc w:val="center"/>
            </w:pPr>
            <w:r w:rsidRPr="00F72B6A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859B81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-9838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00877678" w14:textId="77777777" w:rsidTr="00910FC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33EB6A" w14:textId="77777777" w:rsidR="00F72B6A" w:rsidRPr="00F72B6A" w:rsidRDefault="00F72B6A" w:rsidP="00F72B6A">
            <w:r w:rsidRPr="00F72B6A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8DB1A00" w14:textId="77777777" w:rsidR="00F72B6A" w:rsidRPr="00F72B6A" w:rsidRDefault="00F72B6A" w:rsidP="00910FC9">
            <w:pPr>
              <w:jc w:val="center"/>
            </w:pPr>
            <w:r w:rsidRPr="00F72B6A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813955" w14:textId="77777777" w:rsidR="00F72B6A" w:rsidRPr="00F72B6A" w:rsidRDefault="007B3B03" w:rsidP="00910FC9">
            <w:pPr>
              <w:jc w:val="center"/>
            </w:pPr>
            <w:sdt>
              <w:sdtPr>
                <w:id w:val="-1511518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08148BA" w14:textId="77777777" w:rsidR="00F72B6A" w:rsidRPr="00F72B6A" w:rsidRDefault="00F72B6A" w:rsidP="00910FC9">
            <w:pPr>
              <w:jc w:val="center"/>
            </w:pPr>
            <w:r w:rsidRPr="00F72B6A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CFA8AF" w14:textId="77777777" w:rsidR="00F72B6A" w:rsidRPr="00F72B6A" w:rsidRDefault="007B3B03" w:rsidP="00910FC9">
            <w:pPr>
              <w:jc w:val="center"/>
            </w:pPr>
            <w:sdt>
              <w:sdtPr>
                <w:id w:val="8340379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B874CB9" w14:textId="77777777" w:rsidR="00F72B6A" w:rsidRPr="00F72B6A" w:rsidRDefault="00F72B6A" w:rsidP="00910FC9">
            <w:pPr>
              <w:jc w:val="center"/>
            </w:pPr>
            <w:r w:rsidRPr="00F72B6A">
              <w:t>Liver/gall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96F9B2" w14:textId="77777777" w:rsidR="00F72B6A" w:rsidRPr="00F72B6A" w:rsidRDefault="007B3B03" w:rsidP="00910FC9">
            <w:pPr>
              <w:jc w:val="center"/>
            </w:pPr>
            <w:sdt>
              <w:sdtPr>
                <w:id w:val="-8202702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AF60D1D" w14:textId="77777777" w:rsidR="00F72B6A" w:rsidRPr="00F72B6A" w:rsidRDefault="00F72B6A" w:rsidP="00910FC9">
            <w:pPr>
              <w:jc w:val="center"/>
            </w:pPr>
            <w:r w:rsidRPr="00F72B6A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61D724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-2364024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18FF6DFB" w14:textId="77777777" w:rsidTr="00910FC9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D88CC5" w14:textId="77777777" w:rsidR="00F72B6A" w:rsidRPr="00F72B6A" w:rsidRDefault="00F72B6A" w:rsidP="00F72B6A">
            <w:r w:rsidRPr="00F72B6A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99D3DBA" w14:textId="77777777" w:rsidR="00F72B6A" w:rsidRPr="00F72B6A" w:rsidRDefault="00F72B6A" w:rsidP="00910FC9">
            <w:pPr>
              <w:jc w:val="center"/>
            </w:pPr>
            <w:r w:rsidRPr="00F72B6A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55FDE9" w14:textId="77777777" w:rsidR="00F72B6A" w:rsidRPr="00F72B6A" w:rsidRDefault="007B3B03" w:rsidP="00910FC9">
            <w:pPr>
              <w:jc w:val="center"/>
            </w:pPr>
            <w:sdt>
              <w:sdtPr>
                <w:id w:val="8900744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DFA9882" w14:textId="77777777" w:rsidR="00F72B6A" w:rsidRPr="00F72B6A" w:rsidRDefault="00F72B6A" w:rsidP="00910FC9">
            <w:pPr>
              <w:jc w:val="center"/>
            </w:pPr>
            <w:r w:rsidRPr="00F72B6A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B963EE" w14:textId="77777777" w:rsidR="00F72B6A" w:rsidRPr="00F72B6A" w:rsidRDefault="007B3B03" w:rsidP="00910FC9">
            <w:pPr>
              <w:jc w:val="center"/>
            </w:pPr>
            <w:sdt>
              <w:sdtPr>
                <w:id w:val="103902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03B7DD9" w14:textId="77777777" w:rsidR="00F72B6A" w:rsidRPr="00F72B6A" w:rsidRDefault="00F72B6A" w:rsidP="00910FC9">
            <w:pPr>
              <w:jc w:val="center"/>
            </w:pPr>
            <w:r w:rsidRPr="00F72B6A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57C63F" w14:textId="77777777" w:rsidR="00F72B6A" w:rsidRPr="00F72B6A" w:rsidRDefault="007B3B03" w:rsidP="00910FC9">
            <w:pPr>
              <w:jc w:val="center"/>
            </w:pPr>
            <w:sdt>
              <w:sdtPr>
                <w:id w:val="1390062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35D459D" w14:textId="77777777" w:rsidR="00F72B6A" w:rsidRPr="00F72B6A" w:rsidRDefault="00F72B6A" w:rsidP="00910FC9">
            <w:pPr>
              <w:jc w:val="center"/>
            </w:pPr>
            <w:r w:rsidRPr="00F72B6A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447312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10703848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2C348206" w14:textId="77777777" w:rsidTr="00910FC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2AF427" w14:textId="77777777" w:rsidR="00F72B6A" w:rsidRPr="00F72B6A" w:rsidRDefault="00F72B6A" w:rsidP="00F72B6A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CE537F5" w14:textId="77777777" w:rsidR="00F72B6A" w:rsidRPr="00F72B6A" w:rsidRDefault="00F72B6A" w:rsidP="00910FC9">
            <w:pPr>
              <w:jc w:val="center"/>
            </w:pPr>
            <w:r w:rsidRPr="00F72B6A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A0B043" w14:textId="77777777" w:rsidR="00F72B6A" w:rsidRPr="00F72B6A" w:rsidRDefault="007B3B03" w:rsidP="00910FC9">
            <w:pPr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F96B05D" w14:textId="77777777" w:rsidR="00F72B6A" w:rsidRPr="00F72B6A" w:rsidRDefault="00F72B6A" w:rsidP="00910FC9">
            <w:pPr>
              <w:jc w:val="center"/>
            </w:pPr>
            <w:r w:rsidRPr="00F72B6A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F8B834" w14:textId="77777777" w:rsidR="00F72B6A" w:rsidRPr="00F72B6A" w:rsidRDefault="007B3B03" w:rsidP="00910FC9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5ABF6EC1" w14:textId="77777777" w:rsidR="00F72B6A" w:rsidRPr="00F72B6A" w:rsidRDefault="00F72B6A" w:rsidP="00910FC9">
            <w:pPr>
              <w:jc w:val="center"/>
            </w:pPr>
            <w:r w:rsidRPr="00F72B6A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08CBC2" w14:textId="77777777" w:rsidR="00F72B6A" w:rsidRPr="00F72B6A" w:rsidRDefault="007B3B03" w:rsidP="00910FC9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57DD606" w14:textId="77777777" w:rsidR="00F72B6A" w:rsidRPr="00F72B6A" w:rsidRDefault="00F72B6A" w:rsidP="00910FC9">
            <w:pPr>
              <w:jc w:val="center"/>
            </w:pPr>
            <w:r w:rsidRPr="00F72B6A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888A75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1A935BBC" w14:textId="77777777" w:rsidTr="00910FC9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6CD9A6" w14:textId="77777777" w:rsidR="00F72B6A" w:rsidRPr="00F72B6A" w:rsidRDefault="00F72B6A" w:rsidP="00F72B6A">
            <w:r w:rsidRPr="00F72B6A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E69B5B" w14:textId="77777777" w:rsidR="00F72B6A" w:rsidRPr="00F72B6A" w:rsidRDefault="00F72B6A" w:rsidP="00910FC9">
            <w:pPr>
              <w:jc w:val="center"/>
            </w:pPr>
            <w:r w:rsidRPr="00F72B6A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E2DB30" w14:textId="77777777" w:rsidR="00F72B6A" w:rsidRPr="00F72B6A" w:rsidRDefault="007B3B03" w:rsidP="00910FC9">
            <w:pPr>
              <w:jc w:val="center"/>
            </w:pPr>
            <w:sdt>
              <w:sdtPr>
                <w:id w:val="-1199928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1FF6DEC" w14:textId="77777777" w:rsidR="00F72B6A" w:rsidRPr="00F72B6A" w:rsidRDefault="00F72B6A" w:rsidP="00910FC9">
            <w:pPr>
              <w:jc w:val="center"/>
            </w:pPr>
            <w:r w:rsidRPr="00F72B6A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28B407" w14:textId="77777777" w:rsidR="00F72B6A" w:rsidRPr="00F72B6A" w:rsidRDefault="007B3B03" w:rsidP="00910FC9">
            <w:pPr>
              <w:jc w:val="center"/>
            </w:pPr>
            <w:sdt>
              <w:sdtPr>
                <w:id w:val="150238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178F3A5A" w14:textId="77777777" w:rsidR="00F72B6A" w:rsidRPr="00F72B6A" w:rsidRDefault="00F72B6A" w:rsidP="00910FC9">
            <w:pPr>
              <w:jc w:val="center"/>
            </w:pPr>
            <w:r w:rsidRPr="00F72B6A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BE55F3" w14:textId="77777777" w:rsidR="00F72B6A" w:rsidRPr="00F72B6A" w:rsidRDefault="007B3B03" w:rsidP="00910FC9">
            <w:pPr>
              <w:jc w:val="center"/>
            </w:pPr>
            <w:sdt>
              <w:sdtPr>
                <w:id w:val="-14013544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CF44183" w14:textId="77777777" w:rsidR="00F72B6A" w:rsidRPr="00F72B6A" w:rsidRDefault="00F72B6A" w:rsidP="00910FC9">
            <w:pPr>
              <w:jc w:val="center"/>
            </w:pPr>
            <w:r w:rsidRPr="00F72B6A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8230B5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4636262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088E5C6C" w14:textId="77777777" w:rsidTr="00910FC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32F5D1" w14:textId="77777777" w:rsidR="00F72B6A" w:rsidRPr="00F72B6A" w:rsidRDefault="00F72B6A" w:rsidP="00F72B6A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80D2773" w14:textId="77777777" w:rsidR="00F72B6A" w:rsidRPr="00F72B6A" w:rsidRDefault="00F72B6A" w:rsidP="00910FC9">
            <w:pPr>
              <w:jc w:val="center"/>
            </w:pPr>
            <w:r w:rsidRPr="00F72B6A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AF160F" w14:textId="77777777" w:rsidR="00F72B6A" w:rsidRPr="00F72B6A" w:rsidRDefault="007B3B03" w:rsidP="00910FC9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6EE0888" w14:textId="77777777" w:rsidR="00F72B6A" w:rsidRPr="00F72B6A" w:rsidRDefault="00F72B6A" w:rsidP="00910FC9">
            <w:pPr>
              <w:jc w:val="center"/>
            </w:pPr>
            <w:r w:rsidRPr="00F72B6A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C9FD08" w14:textId="77777777" w:rsidR="00F72B6A" w:rsidRPr="00F72B6A" w:rsidRDefault="007B3B03" w:rsidP="00910FC9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3FCFB85" w14:textId="77777777" w:rsidR="00F72B6A" w:rsidRPr="00F72B6A" w:rsidRDefault="00F72B6A" w:rsidP="00910FC9">
            <w:pPr>
              <w:jc w:val="center"/>
            </w:pPr>
            <w:r w:rsidRPr="00F72B6A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49C819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211021EA" w14:textId="77777777" w:rsidTr="00910FC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87C6018" w14:textId="77777777" w:rsidR="00F72B6A" w:rsidRPr="00F72B6A" w:rsidRDefault="00F72B6A" w:rsidP="00F72B6A">
            <w:r w:rsidRPr="00F72B6A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67F4FC9" w14:textId="77777777" w:rsidR="00F72B6A" w:rsidRPr="00F72B6A" w:rsidRDefault="00F72B6A" w:rsidP="00910FC9">
            <w:pPr>
              <w:jc w:val="center"/>
            </w:pPr>
            <w:r w:rsidRPr="00F72B6A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24AE68" w14:textId="77777777" w:rsidR="00F72B6A" w:rsidRPr="00F72B6A" w:rsidRDefault="007B3B03" w:rsidP="00910FC9">
            <w:pPr>
              <w:jc w:val="center"/>
            </w:pPr>
            <w:sdt>
              <w:sdtPr>
                <w:id w:val="5088000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343A433" w14:textId="77777777" w:rsidR="00F72B6A" w:rsidRPr="00F72B6A" w:rsidRDefault="00F72B6A" w:rsidP="00910FC9">
            <w:pPr>
              <w:jc w:val="center"/>
            </w:pPr>
            <w:r w:rsidRPr="00F72B6A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FEF8E5" w14:textId="77777777" w:rsidR="00F72B6A" w:rsidRPr="00F72B6A" w:rsidRDefault="007B3B03" w:rsidP="00910FC9">
            <w:pPr>
              <w:jc w:val="center"/>
            </w:pPr>
            <w:sdt>
              <w:sdtPr>
                <w:id w:val="-7653756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49F1DCA" w14:textId="77777777" w:rsidR="00F72B6A" w:rsidRPr="00F72B6A" w:rsidRDefault="00F72B6A" w:rsidP="00910FC9">
            <w:pPr>
              <w:jc w:val="center"/>
            </w:pPr>
            <w:r w:rsidRPr="00F72B6A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46BBDA" w14:textId="77777777" w:rsidR="00F72B6A" w:rsidRPr="00F72B6A" w:rsidRDefault="007B3B03" w:rsidP="00910FC9">
            <w:pPr>
              <w:jc w:val="center"/>
            </w:pPr>
            <w:sdt>
              <w:sdtPr>
                <w:id w:val="997932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FA1827E" w14:textId="77777777" w:rsidR="00F72B6A" w:rsidRPr="00F72B6A" w:rsidRDefault="00F72B6A" w:rsidP="00910FC9">
            <w:pPr>
              <w:jc w:val="center"/>
            </w:pPr>
            <w:r w:rsidRPr="00F72B6A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815FB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-21306176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2F5D60B8" w14:textId="77777777" w:rsidTr="00910FC9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F1DEDC" w14:textId="77777777" w:rsidR="00F72B6A" w:rsidRPr="00F72B6A" w:rsidRDefault="00F72B6A" w:rsidP="00F72B6A">
            <w:r w:rsidRPr="00F72B6A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3FF5107" w14:textId="77777777" w:rsidR="00F72B6A" w:rsidRPr="00F72B6A" w:rsidRDefault="00F72B6A" w:rsidP="00910FC9">
            <w:pPr>
              <w:jc w:val="center"/>
            </w:pPr>
            <w:r w:rsidRPr="00F72B6A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D42860" w14:textId="77777777" w:rsidR="00F72B6A" w:rsidRPr="00F72B6A" w:rsidRDefault="007B3B03" w:rsidP="00910FC9">
            <w:pPr>
              <w:jc w:val="center"/>
            </w:pPr>
            <w:sdt>
              <w:sdtPr>
                <w:id w:val="-816952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1A1DC983" w14:textId="77777777" w:rsidR="00F72B6A" w:rsidRPr="00F72B6A" w:rsidRDefault="00F72B6A" w:rsidP="00910FC9">
            <w:pPr>
              <w:jc w:val="center"/>
            </w:pPr>
            <w:r w:rsidRPr="00F72B6A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C869E1" w14:textId="77777777" w:rsidR="00F72B6A" w:rsidRPr="00F72B6A" w:rsidRDefault="007B3B03" w:rsidP="00910FC9">
            <w:pPr>
              <w:jc w:val="center"/>
            </w:pPr>
            <w:sdt>
              <w:sdtPr>
                <w:id w:val="-261453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A92948F" w14:textId="77777777" w:rsidR="00F72B6A" w:rsidRPr="00F72B6A" w:rsidRDefault="00F72B6A" w:rsidP="00910FC9">
            <w:pPr>
              <w:jc w:val="center"/>
            </w:pPr>
            <w:r w:rsidRPr="00F72B6A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A1827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-2270711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3F10EF4A" w14:textId="77777777" w:rsidTr="00910FC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543070" w14:textId="77777777" w:rsidR="00F72B6A" w:rsidRPr="00F72B6A" w:rsidRDefault="00F72B6A" w:rsidP="00F72B6A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4D2F801" w14:textId="77777777" w:rsidR="00F72B6A" w:rsidRPr="00F72B6A" w:rsidRDefault="00F72B6A" w:rsidP="00910FC9">
            <w:pPr>
              <w:jc w:val="center"/>
            </w:pPr>
            <w:r w:rsidRPr="00F72B6A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10480" w14:textId="77777777" w:rsidR="00F72B6A" w:rsidRPr="00F72B6A" w:rsidRDefault="007B3B03" w:rsidP="00910FC9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C965694" w14:textId="77777777" w:rsidR="00F72B6A" w:rsidRPr="00F72B6A" w:rsidRDefault="00F72B6A" w:rsidP="00910FC9">
            <w:pPr>
              <w:jc w:val="center"/>
            </w:pPr>
            <w:r w:rsidRPr="00F72B6A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842875" w14:textId="77777777" w:rsidR="00F72B6A" w:rsidRPr="00F72B6A" w:rsidRDefault="007B3B03" w:rsidP="00910FC9">
            <w:pPr>
              <w:spacing w:after="160" w:line="259" w:lineRule="auto"/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F72B6A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72B6A" w:rsidRPr="00F72B6A" w14:paraId="45F6844C" w14:textId="77777777" w:rsidTr="00910FC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B8BB1C" w14:textId="77777777" w:rsidR="00F72B6A" w:rsidRDefault="004944D9" w:rsidP="00F72B6A">
            <w:r>
              <w:t xml:space="preserve">Regular medication </w:t>
            </w:r>
            <w:r w:rsidR="00F72B6A" w:rsidRPr="00F41E54">
              <w:t>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EED0C0" w14:textId="77777777" w:rsidR="00F72B6A" w:rsidRDefault="00F72B6A" w:rsidP="00910FC9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CB3CB3" w14:textId="77777777" w:rsidR="00F72B6A" w:rsidRDefault="007B3B03" w:rsidP="00910FC9">
            <w:pPr>
              <w:jc w:val="center"/>
            </w:pPr>
            <w:sdt>
              <w:sdtPr>
                <w:id w:val="1524904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7E48EE5" w14:textId="77777777" w:rsidR="00F72B6A" w:rsidRPr="00F724E4" w:rsidRDefault="00F72B6A" w:rsidP="00910FC9">
            <w:pPr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64AC84C" w14:textId="77777777" w:rsidR="00F72B6A" w:rsidRDefault="007B3B03" w:rsidP="00910FC9">
            <w:pPr>
              <w:jc w:val="center"/>
            </w:pPr>
            <w:sdt>
              <w:sdtPr>
                <w:id w:val="-1452936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B6A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DF2F509" w14:textId="77777777" w:rsidR="00F72B6A" w:rsidRPr="00F724E4" w:rsidRDefault="00F72B6A" w:rsidP="00910FC9">
            <w:pPr>
              <w:jc w:val="center"/>
            </w:pPr>
            <w:r>
              <w:t>I</w:t>
            </w:r>
            <w:r w:rsidRPr="00997EE0">
              <w:t xml:space="preserve">f yes, </w:t>
            </w:r>
            <w:r w:rsidR="00910FC9" w:rsidRPr="00910FC9">
              <w:t>name and type of medication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CAF239F" w14:textId="77777777" w:rsidR="00F72B6A" w:rsidRDefault="00F72B6A" w:rsidP="00910FC9">
            <w:pPr>
              <w:jc w:val="center"/>
            </w:pPr>
          </w:p>
        </w:tc>
      </w:tr>
      <w:tr w:rsidR="00C134F8" w14:paraId="3A8C8521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3E22EA" w14:textId="77777777" w:rsidR="00C134F8" w:rsidRDefault="00C134F8" w:rsidP="005B1BEB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CE3389" w14:textId="77777777" w:rsidR="00C134F8" w:rsidRPr="00997EE0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9C0861" w14:textId="77777777" w:rsidR="00C134F8" w:rsidRDefault="007B3B03" w:rsidP="005B1BEB">
            <w:pPr>
              <w:jc w:val="center"/>
            </w:pPr>
            <w:sdt>
              <w:sdtPr>
                <w:id w:val="-467204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4FA4396" w14:textId="77777777" w:rsidR="00C134F8" w:rsidRPr="00997EE0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FF9CDF" w14:textId="77777777" w:rsidR="00C134F8" w:rsidRDefault="007B3B03" w:rsidP="005B1BEB">
            <w:pPr>
              <w:jc w:val="center"/>
            </w:pPr>
            <w:sdt>
              <w:sdtPr>
                <w:id w:val="1548799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7C31E682" w14:textId="77777777" w:rsidR="00C134F8" w:rsidRDefault="00C134F8" w:rsidP="005B1BEB">
            <w:pPr>
              <w:tabs>
                <w:tab w:val="left" w:pos="6705"/>
              </w:tabs>
              <w:jc w:val="center"/>
            </w:pPr>
            <w:r w:rsidRPr="00C134F8">
              <w:t>If yes, name and type of remedy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2164FEB7" w14:textId="77777777" w:rsidR="00C134F8" w:rsidRDefault="00C134F8" w:rsidP="005B1BEB">
            <w:pPr>
              <w:jc w:val="center"/>
            </w:pPr>
          </w:p>
        </w:tc>
      </w:tr>
      <w:tr w:rsidR="00C134F8" w14:paraId="654043EB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DC03E0" w14:textId="77777777" w:rsidR="00C134F8" w:rsidRDefault="00C134F8" w:rsidP="005B1BEB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28D8DC2" w14:textId="77777777" w:rsidR="00C134F8" w:rsidRDefault="00C134F8" w:rsidP="005B1BEB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B83F5BD" w14:textId="77777777" w:rsidR="00C134F8" w:rsidRDefault="007B3B03" w:rsidP="005B1BEB">
            <w:pPr>
              <w:jc w:val="center"/>
            </w:pPr>
            <w:sdt>
              <w:sdtPr>
                <w:id w:val="-9670512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0771838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E914E5" w14:textId="77777777" w:rsidR="00C134F8" w:rsidRDefault="007B3B03" w:rsidP="005B1BEB">
            <w:pPr>
              <w:jc w:val="center"/>
            </w:pPr>
            <w:sdt>
              <w:sdtPr>
                <w:id w:val="-146592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D369B6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8B40C2" w14:textId="77777777" w:rsidR="00C134F8" w:rsidRDefault="007B3B03" w:rsidP="005B1BEB">
            <w:pPr>
              <w:jc w:val="center"/>
            </w:pPr>
            <w:sdt>
              <w:sdtPr>
                <w:id w:val="993921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7242CC11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7A685C" w14:textId="77777777" w:rsidR="00C134F8" w:rsidRPr="00F41E54" w:rsidRDefault="00C134F8" w:rsidP="005B1BEB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C027109" w14:textId="77777777" w:rsidR="00C134F8" w:rsidRDefault="00C134F8" w:rsidP="005B1BEB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7110D" w14:textId="77777777" w:rsidR="00C134F8" w:rsidRDefault="007B3B03" w:rsidP="005B1BEB">
            <w:pPr>
              <w:jc w:val="center"/>
            </w:pPr>
            <w:sdt>
              <w:sdtPr>
                <w:id w:val="717864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161510" w14:textId="77777777" w:rsidR="00C134F8" w:rsidRDefault="00C134F8" w:rsidP="005B1BEB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32CB87" w14:textId="77777777" w:rsidR="00C134F8" w:rsidRDefault="007B3B03" w:rsidP="005B1BEB">
            <w:pPr>
              <w:jc w:val="center"/>
            </w:pPr>
            <w:sdt>
              <w:sdtPr>
                <w:id w:val="398877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B69CCF" w14:textId="77777777" w:rsidR="00C134F8" w:rsidRDefault="00FC22D3" w:rsidP="005B1BEB">
            <w:pPr>
              <w:tabs>
                <w:tab w:val="left" w:pos="6705"/>
              </w:tabs>
              <w:jc w:val="center"/>
            </w:pPr>
            <w:r>
              <w:t>Average n</w:t>
            </w:r>
            <w:r w:rsidR="00C134F8" w:rsidRPr="003040DB">
              <w:t>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AA95D4" w14:textId="77777777" w:rsidR="00C134F8" w:rsidRDefault="00C134F8" w:rsidP="005B1BEB">
            <w:pPr>
              <w:jc w:val="center"/>
            </w:pPr>
          </w:p>
        </w:tc>
      </w:tr>
      <w:tr w:rsidR="00C134F8" w14:paraId="13313EC6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9B914E" w14:textId="77777777" w:rsidR="00C134F8" w:rsidRPr="00F41E54" w:rsidRDefault="00C134F8" w:rsidP="005B1BEB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6220AD0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05D795" w14:textId="77777777" w:rsidR="00C134F8" w:rsidRDefault="007B3B03" w:rsidP="005B1BEB">
            <w:pPr>
              <w:jc w:val="center"/>
            </w:pPr>
            <w:sdt>
              <w:sdtPr>
                <w:id w:val="-809399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22C3915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96BF2F" w14:textId="77777777" w:rsidR="00C134F8" w:rsidRDefault="007B3B03" w:rsidP="005B1BEB">
            <w:pPr>
              <w:jc w:val="center"/>
            </w:pPr>
            <w:sdt>
              <w:sdtPr>
                <w:id w:val="16591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5C0C99FD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41FD75" w14:textId="77777777" w:rsidR="00C134F8" w:rsidRPr="00F41E54" w:rsidRDefault="00C134F8" w:rsidP="005B1BEB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5A54EF0" w14:textId="77777777" w:rsidR="00C134F8" w:rsidRDefault="00C134F8" w:rsidP="005B1BEB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D23A6E" w14:textId="77777777" w:rsidR="00C134F8" w:rsidRDefault="007B3B03" w:rsidP="005B1BEB">
            <w:pPr>
              <w:jc w:val="center"/>
            </w:pPr>
            <w:sdt>
              <w:sdtPr>
                <w:id w:val="-760297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1887DE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213DCC" w14:textId="77777777" w:rsidR="00C134F8" w:rsidRDefault="007B3B03" w:rsidP="005B1BEB">
            <w:pPr>
              <w:jc w:val="center"/>
            </w:pPr>
            <w:sdt>
              <w:sdtPr>
                <w:id w:val="-1440521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4C6F0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9A2856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4C8163" w14:textId="77777777" w:rsidR="00C134F8" w:rsidRDefault="00C134F8" w:rsidP="005B1BEB">
            <w:pPr>
              <w:jc w:val="center"/>
            </w:pPr>
          </w:p>
        </w:tc>
      </w:tr>
      <w:tr w:rsidR="00C134F8" w14:paraId="48BE438C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7C75BF" w14:textId="77777777" w:rsidR="00C134F8" w:rsidRPr="00F41E54" w:rsidRDefault="00C134F8" w:rsidP="005B1BEB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3BDFD5F" w14:textId="5FC8E554" w:rsidR="00D1160F" w:rsidRPr="00D1160F" w:rsidRDefault="0058624F" w:rsidP="0058624F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AE0F4F" w14:textId="77777777" w:rsidR="00C134F8" w:rsidRDefault="007B3B03" w:rsidP="005B1BEB">
            <w:pPr>
              <w:jc w:val="center"/>
            </w:pPr>
            <w:sdt>
              <w:sdtPr>
                <w:id w:val="-144984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8E35D2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B39741" w14:textId="77777777" w:rsidR="00C134F8" w:rsidRDefault="007B3B03" w:rsidP="005B1BEB">
            <w:pPr>
              <w:jc w:val="center"/>
            </w:pPr>
            <w:sdt>
              <w:sdtPr>
                <w:id w:val="-1217580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70F094E2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322EC5" w14:textId="77777777" w:rsidR="00C134F8" w:rsidRPr="001B7348" w:rsidRDefault="00C134F8" w:rsidP="005B1BEB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E391E66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4FF8EF" w14:textId="77777777" w:rsidR="00C134F8" w:rsidRDefault="007B3B03" w:rsidP="005B1BEB">
            <w:pPr>
              <w:jc w:val="center"/>
            </w:pPr>
            <w:sdt>
              <w:sdtPr>
                <w:id w:val="-1074670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0DC669" w14:textId="77777777" w:rsidR="00C134F8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817EF7" w14:textId="77777777" w:rsidR="00C134F8" w:rsidRDefault="007B3B03" w:rsidP="005B1BEB">
            <w:pPr>
              <w:jc w:val="center"/>
            </w:pPr>
            <w:sdt>
              <w:sdtPr>
                <w:id w:val="-76006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5A33430C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8C830F" w14:textId="77777777" w:rsidR="00C134F8" w:rsidRPr="00F41E54" w:rsidRDefault="00C134F8" w:rsidP="005B1BEB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18CB217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98D574" w14:textId="77777777" w:rsidR="00C134F8" w:rsidRDefault="007B3B03" w:rsidP="005B1BEB">
            <w:pPr>
              <w:jc w:val="center"/>
            </w:pPr>
            <w:sdt>
              <w:sdtPr>
                <w:id w:val="-1597546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41865A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CC01E9" w14:textId="77777777" w:rsidR="00C134F8" w:rsidRDefault="007B3B03" w:rsidP="005B1BEB">
            <w:pPr>
              <w:jc w:val="center"/>
            </w:pPr>
            <w:sdt>
              <w:sdtPr>
                <w:id w:val="-16068009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7231F7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C134F8">
              <w:t>If yes, name and type of supplement(s</w:t>
            </w:r>
            <w:r>
              <w:t>):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F3C758" w14:textId="77777777" w:rsidR="00C134F8" w:rsidRDefault="00C134F8" w:rsidP="005B1BEB">
            <w:pPr>
              <w:jc w:val="center"/>
            </w:pPr>
          </w:p>
        </w:tc>
      </w:tr>
      <w:tr w:rsidR="00C134F8" w14:paraId="76D80485" w14:textId="77777777" w:rsidTr="005B1BE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A01985" w14:textId="77777777" w:rsidR="00C134F8" w:rsidRPr="00F41E54" w:rsidRDefault="00C134F8" w:rsidP="005B1BEB">
            <w:r w:rsidRPr="001B7348">
              <w:t xml:space="preserve">How many portions of each </w:t>
            </w:r>
            <w:r w:rsidRPr="001B7348">
              <w:lastRenderedPageBreak/>
              <w:t>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7FFEE50" w14:textId="77777777" w:rsidR="00C134F8" w:rsidRDefault="00C134F8" w:rsidP="005B1BEB">
            <w:pPr>
              <w:jc w:val="center"/>
            </w:pPr>
            <w:r w:rsidRPr="008F0FD5">
              <w:lastRenderedPageBreak/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665B96" w14:textId="77777777" w:rsidR="00C134F8" w:rsidRDefault="007B3B03" w:rsidP="005B1BEB">
            <w:pPr>
              <w:jc w:val="center"/>
            </w:pPr>
            <w:sdt>
              <w:sdtPr>
                <w:id w:val="-7528971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D4723E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2F8BD1" w14:textId="77777777" w:rsidR="00C134F8" w:rsidRDefault="007B3B03" w:rsidP="005B1BEB">
            <w:pPr>
              <w:jc w:val="center"/>
            </w:pPr>
            <w:sdt>
              <w:sdtPr>
                <w:id w:val="-2375503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1139BDB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4EEC9D" w14:textId="77777777" w:rsidR="00C134F8" w:rsidRDefault="00C134F8" w:rsidP="005B1BEB">
            <w:pPr>
              <w:jc w:val="center"/>
            </w:pPr>
          </w:p>
        </w:tc>
      </w:tr>
      <w:tr w:rsidR="00C134F8" w14:paraId="57DCA983" w14:textId="77777777" w:rsidTr="005B1BE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325914" w14:textId="77777777" w:rsidR="00C134F8" w:rsidRPr="001B7348" w:rsidRDefault="00C134F8" w:rsidP="005B1BEB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E902A5C" w14:textId="77777777" w:rsidR="00C134F8" w:rsidRDefault="00C134F8" w:rsidP="005B1BEB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B5D9F3" w14:textId="77777777" w:rsidR="00C134F8" w:rsidRDefault="007B3B03" w:rsidP="005B1BEB">
            <w:pPr>
              <w:jc w:val="center"/>
            </w:pPr>
            <w:sdt>
              <w:sdtPr>
                <w:id w:val="7346008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77008B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5C8FFE" w14:textId="77777777" w:rsidR="00C134F8" w:rsidRDefault="007B3B03" w:rsidP="005B1BEB">
            <w:pPr>
              <w:jc w:val="center"/>
            </w:pPr>
            <w:sdt>
              <w:sdtPr>
                <w:id w:val="-877623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0CBF4B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1366AE" w14:textId="77777777" w:rsidR="00C134F8" w:rsidRDefault="007B3B03" w:rsidP="005B1BEB">
            <w:pPr>
              <w:jc w:val="center"/>
            </w:pPr>
            <w:sdt>
              <w:sdtPr>
                <w:id w:val="-12482708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56F129" w14:textId="77777777" w:rsidR="00C134F8" w:rsidRDefault="00C134F8" w:rsidP="005B1BEB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6E8478" w14:textId="77777777" w:rsidR="00C134F8" w:rsidRDefault="007B3B03" w:rsidP="005B1BEB">
            <w:pPr>
              <w:jc w:val="center"/>
            </w:pPr>
            <w:sdt>
              <w:sdtPr>
                <w:id w:val="19232121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226EE3D8" w14:textId="77777777" w:rsidTr="005B1BE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5FF017" w14:textId="77777777" w:rsidR="00C134F8" w:rsidRPr="00F41E54" w:rsidRDefault="00C134F8" w:rsidP="005B1BEB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8A729B" w14:textId="77777777" w:rsidR="00C134F8" w:rsidRDefault="00C134F8" w:rsidP="005B1BEB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5B6C64" w14:textId="77777777" w:rsidR="00C134F8" w:rsidRDefault="007B3B03" w:rsidP="005B1BEB">
            <w:pPr>
              <w:jc w:val="center"/>
            </w:pPr>
            <w:sdt>
              <w:sdtPr>
                <w:id w:val="3055992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5A0820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F69E9F" w14:textId="77777777" w:rsidR="00C134F8" w:rsidRDefault="007B3B03" w:rsidP="005B1BEB">
            <w:pPr>
              <w:jc w:val="center"/>
            </w:pPr>
            <w:sdt>
              <w:sdtPr>
                <w:id w:val="-783264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E30224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A03358" w14:textId="77777777" w:rsidR="00C134F8" w:rsidRDefault="00C134F8" w:rsidP="005B1BEB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DE954D" w14:textId="77777777" w:rsidR="00C134F8" w:rsidRDefault="00C134F8" w:rsidP="005B1BEB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129F1C" w14:textId="77777777" w:rsidR="00C134F8" w:rsidRDefault="007B3B03" w:rsidP="005B1BEB">
            <w:pPr>
              <w:jc w:val="center"/>
            </w:pPr>
            <w:sdt>
              <w:sdtPr>
                <w:id w:val="-21222907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067F0E22" w14:textId="77777777" w:rsidTr="005B1BE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2793D0" w14:textId="77777777" w:rsidR="00C134F8" w:rsidRPr="001B7348" w:rsidRDefault="00C134F8" w:rsidP="005B1BEB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05E4AD5" w14:textId="77777777" w:rsidR="00C134F8" w:rsidRPr="004C12BE" w:rsidRDefault="00C134F8" w:rsidP="005B1BEB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69B707" w14:textId="77777777" w:rsidR="00C134F8" w:rsidRDefault="007B3B03" w:rsidP="005B1BEB">
            <w:pPr>
              <w:jc w:val="center"/>
            </w:pPr>
            <w:sdt>
              <w:sdtPr>
                <w:id w:val="1109539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9F65E1" w14:textId="77777777" w:rsidR="00C134F8" w:rsidRPr="004C12BE" w:rsidRDefault="00C134F8" w:rsidP="005B1BEB">
            <w:pPr>
              <w:tabs>
                <w:tab w:val="left" w:pos="6705"/>
              </w:tabs>
              <w:jc w:val="center"/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143697" w14:textId="77777777" w:rsidR="00C134F8" w:rsidRDefault="007B3B03" w:rsidP="005B1BEB">
            <w:pPr>
              <w:jc w:val="center"/>
            </w:pPr>
            <w:sdt>
              <w:sdtPr>
                <w:id w:val="19786404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629FA5BD" w14:textId="77777777" w:rsidTr="00F552D4">
        <w:trPr>
          <w:trHeight w:val="21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4DE892" w14:textId="77777777" w:rsidR="00C134F8" w:rsidRPr="001B7348" w:rsidRDefault="00C134F8" w:rsidP="00C134F8">
            <w:r>
              <w:t>D</w:t>
            </w:r>
            <w:r w:rsidRPr="001B7348">
              <w:t>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EE0080C" w14:textId="77777777" w:rsidR="00C134F8" w:rsidRDefault="00C134F8" w:rsidP="005B1BEB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A19A7D" w14:textId="77777777" w:rsidR="00C134F8" w:rsidRDefault="007B3B03" w:rsidP="005B1BEB">
            <w:pPr>
              <w:jc w:val="center"/>
            </w:pPr>
            <w:sdt>
              <w:sdtPr>
                <w:id w:val="-1132556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B07711" w14:textId="77777777" w:rsidR="00C134F8" w:rsidRPr="00DD7550" w:rsidRDefault="00C134F8" w:rsidP="009A2856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D48FDB" w14:textId="77777777" w:rsidR="00C134F8" w:rsidRDefault="007B3B03" w:rsidP="005B1BEB">
            <w:pPr>
              <w:jc w:val="center"/>
            </w:pPr>
            <w:sdt>
              <w:sdtPr>
                <w:id w:val="-28004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31331EA4" w14:textId="77777777" w:rsidTr="00F552D4">
        <w:trPr>
          <w:trHeight w:val="26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A6340E" w14:textId="77777777" w:rsidR="00C134F8" w:rsidRDefault="00C134F8" w:rsidP="00C134F8">
            <w:r>
              <w:t>Do you suffer from eating disorders?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027C240" w14:textId="77777777" w:rsidR="00C134F8" w:rsidRPr="00DD7550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53B777" w14:textId="77777777" w:rsidR="00C134F8" w:rsidRDefault="007B3B03" w:rsidP="005B1BEB">
            <w:pPr>
              <w:jc w:val="center"/>
            </w:pPr>
            <w:sdt>
              <w:sdtPr>
                <w:id w:val="-342245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B21C22" w14:textId="77777777" w:rsidR="00C134F8" w:rsidRDefault="00C134F8" w:rsidP="005B1BE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EE2CA2" w14:textId="77777777" w:rsidR="00C134F8" w:rsidRDefault="007B3B03" w:rsidP="005B1BEB">
            <w:pPr>
              <w:jc w:val="center"/>
            </w:pPr>
            <w:sdt>
              <w:sdtPr>
                <w:id w:val="-7033325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7531408C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2B409D" w14:textId="77777777" w:rsidR="00C134F8" w:rsidRPr="001B7348" w:rsidRDefault="00C134F8" w:rsidP="005B1BEB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35A8201" w14:textId="77777777" w:rsidR="00C134F8" w:rsidRPr="00DD7550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3A3855" w14:textId="77777777" w:rsidR="00C134F8" w:rsidRDefault="007B3B03" w:rsidP="005B1BEB">
            <w:pPr>
              <w:jc w:val="center"/>
            </w:pPr>
            <w:sdt>
              <w:sdtPr>
                <w:id w:val="1780603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8FD1CD" w14:textId="77777777" w:rsidR="00C134F8" w:rsidRDefault="00C134F8" w:rsidP="005B1BE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704C70" w14:textId="77777777" w:rsidR="00C134F8" w:rsidRDefault="007B3B03" w:rsidP="005B1BEB">
            <w:pPr>
              <w:jc w:val="center"/>
            </w:pPr>
            <w:sdt>
              <w:sdtPr>
                <w:id w:val="-1216892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35B03F3F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862F38" w14:textId="77777777" w:rsidR="00C134F8" w:rsidRDefault="00C134F8" w:rsidP="005B1BEB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FCE7AFF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5141A8" w14:textId="77777777" w:rsidR="00C134F8" w:rsidRDefault="007B3B03" w:rsidP="005B1BEB">
            <w:pPr>
              <w:jc w:val="center"/>
            </w:pPr>
            <w:sdt>
              <w:sdtPr>
                <w:id w:val="854845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50ACA2" w14:textId="77777777" w:rsidR="00C134F8" w:rsidRDefault="00C134F8" w:rsidP="005B1BE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FBC48D" w14:textId="77777777" w:rsidR="00C134F8" w:rsidRDefault="007B3B03" w:rsidP="005B1BEB">
            <w:pPr>
              <w:jc w:val="center"/>
            </w:pPr>
            <w:sdt>
              <w:sdtPr>
                <w:id w:val="1233592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1D16C22C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772E8D" w14:textId="77777777" w:rsidR="00C134F8" w:rsidRDefault="00C134F8" w:rsidP="005B1BEB">
            <w:r>
              <w:t>Undereating?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841A8D3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F652B5" w14:textId="77777777" w:rsidR="00C134F8" w:rsidRDefault="007B3B03" w:rsidP="005B1BEB">
            <w:pPr>
              <w:jc w:val="center"/>
            </w:pPr>
            <w:sdt>
              <w:sdtPr>
                <w:id w:val="-21016351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CFE276" w14:textId="77777777" w:rsidR="00C134F8" w:rsidRDefault="00C134F8" w:rsidP="005B1BEB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2FBA9C" w14:textId="77777777" w:rsidR="00C134F8" w:rsidRDefault="007B3B03" w:rsidP="005B1BEB">
            <w:pPr>
              <w:jc w:val="center"/>
            </w:pPr>
            <w:sdt>
              <w:sdtPr>
                <w:id w:val="-7059436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34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134F8" w14:paraId="4A670AB6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23E11D" w14:textId="77777777" w:rsidR="00C134F8" w:rsidRPr="001B7348" w:rsidRDefault="00C134F8" w:rsidP="005B1BEB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47FC1D2" w14:textId="77777777" w:rsidR="00C134F8" w:rsidRDefault="00C134F8" w:rsidP="005B1BEB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43B562E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65E1BB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916D31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416DBB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F829C4" w14:textId="77777777" w:rsidR="00C134F8" w:rsidRDefault="00C134F8" w:rsidP="005B1BEB">
            <w:pPr>
              <w:jc w:val="center"/>
            </w:pPr>
          </w:p>
        </w:tc>
      </w:tr>
      <w:tr w:rsidR="00C134F8" w14:paraId="2A1E064D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12BF08" w14:textId="77777777" w:rsidR="00C134F8" w:rsidRPr="001B7348" w:rsidRDefault="00C134F8" w:rsidP="005B1BEB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60378AB8" w14:textId="77777777" w:rsidR="00C134F8" w:rsidRDefault="009A2856" w:rsidP="005B1BEB">
            <w:pPr>
              <w:jc w:val="center"/>
            </w:pPr>
            <w:r>
              <w:t>Y</w:t>
            </w:r>
            <w:r w:rsidR="00C134F8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DD19593" w14:textId="77777777" w:rsidR="00C134F8" w:rsidRPr="001F1A76" w:rsidRDefault="00C134F8" w:rsidP="005B1BEB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641558" w14:textId="77777777" w:rsidR="00C134F8" w:rsidRDefault="00C134F8" w:rsidP="005B1BEB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93D538" w14:textId="77777777" w:rsidR="00C134F8" w:rsidRPr="001F1A76" w:rsidRDefault="00C134F8" w:rsidP="005B1BEB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678FC0" w14:textId="77777777" w:rsidR="00C134F8" w:rsidRDefault="00C134F8" w:rsidP="005B1BEB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027A62" w14:textId="77777777" w:rsidR="00C134F8" w:rsidRDefault="00C134F8" w:rsidP="005B1BEB">
            <w:pPr>
              <w:jc w:val="center"/>
            </w:pPr>
          </w:p>
        </w:tc>
      </w:tr>
      <w:tr w:rsidR="00C134F8" w14:paraId="4D75DB94" w14:textId="77777777" w:rsidTr="005B1BE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E485D2" w14:textId="77777777" w:rsidR="00C134F8" w:rsidRPr="001B7348" w:rsidRDefault="00C134F8" w:rsidP="005B1BEB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5EEBEED" w14:textId="77777777" w:rsidR="00C134F8" w:rsidRDefault="00C134F8" w:rsidP="005B1BEB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1F6AAD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74C743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136E78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81E18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B62D00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E8FF83" w14:textId="77777777" w:rsidR="00C134F8" w:rsidRDefault="00C134F8" w:rsidP="005B1BEB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9F2C5E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C134F8" w14:paraId="5A148570" w14:textId="77777777" w:rsidTr="005B1BE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7596E8" w14:textId="77777777" w:rsidR="00C134F8" w:rsidRPr="001B7348" w:rsidRDefault="00C134F8" w:rsidP="005B1BEB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632B0976" w14:textId="77777777" w:rsidR="00C134F8" w:rsidRDefault="00C134F8" w:rsidP="005B1BEB">
            <w:pPr>
              <w:jc w:val="center"/>
            </w:pPr>
            <w:r>
              <w:t>Types</w:t>
            </w:r>
            <w:r w:rsidR="0020309F">
              <w:t xml:space="preserve"> of exercise</w:t>
            </w:r>
            <w:r>
              <w:t>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16E324" w14:textId="77777777" w:rsidR="00C134F8" w:rsidRDefault="00C134F8" w:rsidP="005B1BEB">
            <w:pPr>
              <w:jc w:val="center"/>
            </w:pPr>
          </w:p>
        </w:tc>
      </w:tr>
      <w:tr w:rsidR="00C134F8" w14:paraId="7415628B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4FFDB7" w14:textId="77777777" w:rsidR="00C134F8" w:rsidRPr="001B7348" w:rsidRDefault="00C134F8" w:rsidP="005B1BEB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C54220" w14:textId="77777777" w:rsidR="00C134F8" w:rsidRDefault="00C134F8" w:rsidP="005B1BEB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86AE00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CE10E2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6ABAF7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938226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F4E5A4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61A858B" w14:textId="77777777" w:rsidR="00C134F8" w:rsidRDefault="00C134F8" w:rsidP="005B1BEB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81EB7B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339A30" w14:textId="77777777" w:rsidR="00C134F8" w:rsidRDefault="00C134F8" w:rsidP="005B1BEB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AEE85E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C134F8" w14:paraId="48B6C91B" w14:textId="77777777" w:rsidTr="005B1BEB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726D32" w14:textId="77777777" w:rsidR="00C134F8" w:rsidRPr="001B7348" w:rsidRDefault="00C134F8" w:rsidP="005B1BEB">
            <w:r w:rsidRPr="001B7348">
              <w:t>Do you suffer/have you suffered from</w:t>
            </w:r>
            <w:r w:rsidR="0020309F">
              <w:t>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7D41D5D" w14:textId="77777777" w:rsidR="00C134F8" w:rsidRDefault="00C134F8" w:rsidP="005B1BEB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7388C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C142CD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2C9AB2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3791E7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E532B2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D6A019" w14:textId="77777777" w:rsidR="00C134F8" w:rsidRDefault="00C134F8" w:rsidP="005B1BEB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C892DC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C134F8" w14:paraId="007504A6" w14:textId="77777777" w:rsidTr="005B1BEB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4DD9B7" w14:textId="77777777" w:rsidR="00C134F8" w:rsidRPr="001B7348" w:rsidRDefault="00C134F8" w:rsidP="005B1BEB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0A61134" w14:textId="77777777" w:rsidR="00C134F8" w:rsidRDefault="00C134F8" w:rsidP="005B1BEB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EEDBEC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F77B318" w14:textId="77777777" w:rsidR="00C134F8" w:rsidRPr="00F724E4" w:rsidRDefault="009A2856" w:rsidP="005B1BEB">
            <w:pPr>
              <w:tabs>
                <w:tab w:val="left" w:pos="6705"/>
              </w:tabs>
              <w:jc w:val="center"/>
            </w:pPr>
            <w:r>
              <w:t>Hay f</w:t>
            </w:r>
            <w:r w:rsidR="00C134F8" w:rsidRPr="00432D38">
              <w:t>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1E68B2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A371B9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E7FD3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8AB5A4" w14:textId="77777777" w:rsidR="00C134F8" w:rsidRDefault="00C134F8" w:rsidP="005B1BEB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67354F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C134F8" w14:paraId="3B41722E" w14:textId="77777777" w:rsidTr="005B1BE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400BD4" w14:textId="19D39E02" w:rsidR="00C134F8" w:rsidRPr="001B7348" w:rsidRDefault="00C134F8" w:rsidP="005B1BEB">
            <w:r w:rsidRPr="001B7348">
              <w:t>Stress level</w:t>
            </w:r>
            <w:r>
              <w:t xml:space="preserve"> </w:t>
            </w:r>
            <w:r w:rsidR="00F552D4">
              <w:t>1-</w:t>
            </w:r>
            <w:r w:rsidRPr="008F0FD5">
              <w:t>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8128E58" w14:textId="77777777" w:rsidR="00C134F8" w:rsidRDefault="00C134F8" w:rsidP="005B1BEB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EBB282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2BC9A5" w14:textId="77777777" w:rsidR="00C134F8" w:rsidRPr="00F724E4" w:rsidRDefault="00C134F8" w:rsidP="005B1BEB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E37D0F" w14:textId="77777777" w:rsidR="00C134F8" w:rsidRDefault="00C134F8" w:rsidP="005B1BEB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411EFDA6" w14:textId="77777777" w:rsidR="00F552D4" w:rsidRDefault="00F552D4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20309F" w:rsidRPr="0087609D" w14:paraId="43E12681" w14:textId="77777777" w:rsidTr="005B1BEB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25A7902" w14:textId="77777777" w:rsidR="0020309F" w:rsidRPr="0087609D" w:rsidRDefault="0020309F" w:rsidP="0020309F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</w:t>
            </w:r>
            <w:r>
              <w:rPr>
                <w:sz w:val="24"/>
              </w:rPr>
              <w:t>objective:</w:t>
            </w:r>
          </w:p>
        </w:tc>
      </w:tr>
      <w:tr w:rsidR="0020309F" w14:paraId="1D44A2C3" w14:textId="77777777" w:rsidTr="005B1BEB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F8F0878" w14:textId="77777777" w:rsidR="0020309F" w:rsidRDefault="0020309F" w:rsidP="005B1BEB"/>
        </w:tc>
      </w:tr>
    </w:tbl>
    <w:p w14:paraId="6D24CB09" w14:textId="1D9300F4" w:rsidR="00CD64B7" w:rsidRDefault="00F552D4" w:rsidP="00B3566B">
      <w:pPr>
        <w:spacing w:after="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371E377A" wp14:editId="3C399318">
            <wp:simplePos x="0" y="0"/>
            <wp:positionH relativeFrom="column">
              <wp:posOffset>3430905</wp:posOffset>
            </wp:positionH>
            <wp:positionV relativeFrom="paragraph">
              <wp:posOffset>114935</wp:posOffset>
            </wp:positionV>
            <wp:extent cx="1821180" cy="467487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467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768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E1F1A90" wp14:editId="2B985E45">
            <wp:simplePos x="0" y="0"/>
            <wp:positionH relativeFrom="column">
              <wp:posOffset>1228090</wp:posOffset>
            </wp:positionH>
            <wp:positionV relativeFrom="paragraph">
              <wp:posOffset>123190</wp:posOffset>
            </wp:positionV>
            <wp:extent cx="1871980" cy="4667250"/>
            <wp:effectExtent l="0" t="0" r="0" b="0"/>
            <wp:wrapTight wrapText="bothSides">
              <wp:wrapPolygon edited="0">
                <wp:start x="0" y="0"/>
                <wp:lineTo x="0" y="21512"/>
                <wp:lineTo x="21322" y="21512"/>
                <wp:lineTo x="2132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8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8DFAF3" w14:textId="77777777" w:rsidR="0020309F" w:rsidRDefault="0020309F" w:rsidP="00B3566B">
      <w:pPr>
        <w:spacing w:after="0"/>
      </w:pPr>
    </w:p>
    <w:p w14:paraId="5CE11EA8" w14:textId="77777777" w:rsidR="0020309F" w:rsidRDefault="0020309F" w:rsidP="00B3566B">
      <w:pPr>
        <w:spacing w:after="0"/>
      </w:pPr>
    </w:p>
    <w:p w14:paraId="4361FFD4" w14:textId="77777777" w:rsidR="0020309F" w:rsidRDefault="0020309F" w:rsidP="00B3566B">
      <w:pPr>
        <w:spacing w:after="0"/>
      </w:pPr>
    </w:p>
    <w:p w14:paraId="21A037F7" w14:textId="77777777" w:rsidR="004E0488" w:rsidRDefault="004E0488" w:rsidP="00B3566B">
      <w:pPr>
        <w:spacing w:after="0"/>
      </w:pPr>
    </w:p>
    <w:p w14:paraId="1A8FD14E" w14:textId="77777777" w:rsidR="004E0488" w:rsidRDefault="004E0488" w:rsidP="00B3566B">
      <w:pPr>
        <w:spacing w:after="0"/>
      </w:pPr>
    </w:p>
    <w:p w14:paraId="1A5D5742" w14:textId="77777777" w:rsidR="004E0488" w:rsidRDefault="004E0488" w:rsidP="00B3566B">
      <w:pPr>
        <w:spacing w:after="0"/>
      </w:pPr>
    </w:p>
    <w:p w14:paraId="09E9421E" w14:textId="77777777" w:rsidR="004E0488" w:rsidRDefault="004E0488" w:rsidP="00B3566B">
      <w:pPr>
        <w:spacing w:after="0"/>
      </w:pPr>
    </w:p>
    <w:p w14:paraId="549A22C8" w14:textId="77777777" w:rsidR="004E0488" w:rsidRDefault="004E0488" w:rsidP="00B3566B">
      <w:pPr>
        <w:spacing w:after="0"/>
      </w:pPr>
    </w:p>
    <w:p w14:paraId="3835411A" w14:textId="77777777" w:rsidR="004E0488" w:rsidRDefault="004E0488" w:rsidP="00B3566B">
      <w:pPr>
        <w:spacing w:after="0"/>
      </w:pPr>
    </w:p>
    <w:p w14:paraId="6E0F523E" w14:textId="77777777" w:rsidR="004E0488" w:rsidRDefault="004E0488" w:rsidP="00B3566B">
      <w:pPr>
        <w:spacing w:after="0"/>
      </w:pPr>
    </w:p>
    <w:p w14:paraId="5CD2FF85" w14:textId="77777777" w:rsidR="004E0488" w:rsidRDefault="004E0488" w:rsidP="00B3566B">
      <w:pPr>
        <w:spacing w:after="0"/>
      </w:pPr>
    </w:p>
    <w:p w14:paraId="25A179D8" w14:textId="77777777" w:rsidR="004E0488" w:rsidRDefault="004E0488" w:rsidP="00B3566B">
      <w:pPr>
        <w:spacing w:after="0"/>
      </w:pPr>
    </w:p>
    <w:p w14:paraId="3ECC15DB" w14:textId="77777777" w:rsidR="004E0488" w:rsidRDefault="004E0488" w:rsidP="00B3566B">
      <w:pPr>
        <w:spacing w:after="0"/>
      </w:pPr>
    </w:p>
    <w:p w14:paraId="366F49DA" w14:textId="77777777" w:rsidR="004E0488" w:rsidRDefault="004E0488" w:rsidP="00B3566B">
      <w:pPr>
        <w:spacing w:after="0"/>
      </w:pPr>
    </w:p>
    <w:p w14:paraId="6670FB1F" w14:textId="77777777" w:rsidR="004E0488" w:rsidRDefault="004E0488" w:rsidP="00B3566B">
      <w:pPr>
        <w:spacing w:after="0"/>
      </w:pPr>
    </w:p>
    <w:p w14:paraId="175EC6AE" w14:textId="77777777" w:rsidR="004E0488" w:rsidRDefault="004E0488" w:rsidP="00B3566B">
      <w:pPr>
        <w:spacing w:after="0"/>
      </w:pPr>
    </w:p>
    <w:p w14:paraId="29F8C2B3" w14:textId="77777777" w:rsidR="004E0488" w:rsidRDefault="004E0488" w:rsidP="00B3566B">
      <w:pPr>
        <w:spacing w:after="0"/>
      </w:pPr>
    </w:p>
    <w:p w14:paraId="47521D6D" w14:textId="77777777" w:rsidR="004E0488" w:rsidRDefault="004E0488" w:rsidP="00B3566B">
      <w:pPr>
        <w:spacing w:after="0"/>
      </w:pPr>
    </w:p>
    <w:p w14:paraId="343FB49E" w14:textId="77777777" w:rsidR="004E0488" w:rsidRDefault="004E0488" w:rsidP="00B3566B">
      <w:pPr>
        <w:spacing w:after="0"/>
      </w:pPr>
    </w:p>
    <w:p w14:paraId="0B00D8F5" w14:textId="77777777" w:rsidR="004E0488" w:rsidRDefault="004E0488" w:rsidP="00B3566B">
      <w:pPr>
        <w:spacing w:after="0"/>
      </w:pPr>
    </w:p>
    <w:p w14:paraId="3A8FF463" w14:textId="77777777" w:rsidR="004E0488" w:rsidRDefault="004E0488" w:rsidP="00B3566B">
      <w:pPr>
        <w:spacing w:after="0"/>
      </w:pPr>
    </w:p>
    <w:p w14:paraId="3F9F5B72" w14:textId="77777777" w:rsidR="004E0488" w:rsidRDefault="004E0488" w:rsidP="00B3566B">
      <w:pPr>
        <w:spacing w:after="0"/>
      </w:pPr>
    </w:p>
    <w:p w14:paraId="5F840A51" w14:textId="77777777" w:rsidR="004E0488" w:rsidRDefault="004E0488" w:rsidP="00B3566B">
      <w:pPr>
        <w:spacing w:after="0"/>
      </w:pPr>
    </w:p>
    <w:p w14:paraId="678CA076" w14:textId="77777777" w:rsidR="004E0488" w:rsidRDefault="004E0488" w:rsidP="00B3566B">
      <w:pPr>
        <w:spacing w:after="0"/>
      </w:pPr>
    </w:p>
    <w:p w14:paraId="18F4C34F" w14:textId="77777777" w:rsidR="004E0488" w:rsidRDefault="004E0488" w:rsidP="00B3566B">
      <w:pPr>
        <w:spacing w:after="0"/>
      </w:pPr>
    </w:p>
    <w:p w14:paraId="00F56B85" w14:textId="77777777" w:rsidR="004E0488" w:rsidRDefault="004E0488" w:rsidP="00B3566B">
      <w:pPr>
        <w:spacing w:after="0"/>
      </w:pPr>
    </w:p>
    <w:p w14:paraId="622A7B2C" w14:textId="77777777" w:rsidR="004E0488" w:rsidRDefault="004E0488" w:rsidP="00B3566B">
      <w:pPr>
        <w:spacing w:after="0"/>
      </w:pPr>
    </w:p>
    <w:p w14:paraId="2B4DA492" w14:textId="77777777" w:rsidR="004E0488" w:rsidRDefault="004E0488" w:rsidP="00B3566B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3"/>
        <w:gridCol w:w="8333"/>
      </w:tblGrid>
      <w:tr w:rsidR="00A72B2F" w:rsidRPr="0087609D" w14:paraId="4CEA99FA" w14:textId="77777777" w:rsidTr="00F552D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AF5206" w14:textId="77777777" w:rsidR="00A72B2F" w:rsidRDefault="0020309F" w:rsidP="00F552D4">
            <w:pPr>
              <w:pStyle w:val="Boldstatement"/>
              <w:rPr>
                <w:sz w:val="24"/>
              </w:rPr>
            </w:pPr>
            <w:r>
              <w:rPr>
                <w:sz w:val="24"/>
              </w:rPr>
              <w:t>Figure diagnosis:</w:t>
            </w:r>
            <w:r w:rsidR="00A72B2F">
              <w:rPr>
                <w:sz w:val="24"/>
              </w:rPr>
              <w:t xml:space="preserve"> </w:t>
            </w:r>
          </w:p>
        </w:tc>
      </w:tr>
      <w:tr w:rsidR="0020309F" w14:paraId="4F3390E3" w14:textId="77777777" w:rsidTr="00F552D4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21F7F1" w14:textId="77777777" w:rsidR="0020309F" w:rsidRDefault="0020309F" w:rsidP="00910FC9">
            <w:r>
              <w:t>Height</w:t>
            </w:r>
            <w:r w:rsidRPr="00086A40">
              <w:t>:</w:t>
            </w:r>
          </w:p>
        </w:tc>
        <w:tc>
          <w:tcPr>
            <w:tcW w:w="3985" w:type="pct"/>
            <w:shd w:val="clear" w:color="auto" w:fill="FFFFFF" w:themeFill="background1"/>
            <w:vAlign w:val="center"/>
          </w:tcPr>
          <w:p w14:paraId="3531B683" w14:textId="77777777" w:rsidR="0020309F" w:rsidRDefault="0020309F" w:rsidP="00910FC9"/>
        </w:tc>
      </w:tr>
      <w:tr w:rsidR="0020309F" w14:paraId="57BB73A2" w14:textId="77777777" w:rsidTr="00F552D4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4A3161" w14:textId="77777777" w:rsidR="0020309F" w:rsidRDefault="0020309F" w:rsidP="00910FC9">
            <w:r>
              <w:t>Weight</w:t>
            </w:r>
            <w:r w:rsidRPr="00330B20">
              <w:t>:</w:t>
            </w:r>
          </w:p>
        </w:tc>
        <w:tc>
          <w:tcPr>
            <w:tcW w:w="3985" w:type="pct"/>
            <w:shd w:val="clear" w:color="auto" w:fill="FFFFFF" w:themeFill="background1"/>
            <w:vAlign w:val="center"/>
          </w:tcPr>
          <w:p w14:paraId="215512B5" w14:textId="77777777" w:rsidR="0020309F" w:rsidRDefault="0020309F" w:rsidP="00910FC9"/>
        </w:tc>
      </w:tr>
      <w:tr w:rsidR="0020309F" w14:paraId="636ED261" w14:textId="77777777" w:rsidTr="00F552D4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4FEB70" w14:textId="77777777" w:rsidR="0020309F" w:rsidRDefault="0020309F" w:rsidP="00910FC9">
            <w:r>
              <w:t>Skin type</w:t>
            </w:r>
            <w:r w:rsidRPr="00330B20">
              <w:t>:</w:t>
            </w:r>
          </w:p>
        </w:tc>
        <w:tc>
          <w:tcPr>
            <w:tcW w:w="3985" w:type="pct"/>
            <w:shd w:val="clear" w:color="auto" w:fill="FFFFFF" w:themeFill="background1"/>
            <w:vAlign w:val="center"/>
          </w:tcPr>
          <w:p w14:paraId="0E07FC82" w14:textId="77777777" w:rsidR="0020309F" w:rsidRDefault="0020309F" w:rsidP="00910FC9"/>
        </w:tc>
      </w:tr>
      <w:tr w:rsidR="0020309F" w14:paraId="2DC28131" w14:textId="77777777" w:rsidTr="00F552D4">
        <w:trPr>
          <w:trHeight w:val="175"/>
        </w:trPr>
        <w:tc>
          <w:tcPr>
            <w:tcW w:w="1015" w:type="pc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89B432" w14:textId="77777777" w:rsidR="0020309F" w:rsidRDefault="0020309F" w:rsidP="0020309F">
            <w:r>
              <w:t>Postural conditions</w:t>
            </w:r>
            <w:r w:rsidRPr="00330B20">
              <w:t>:</w:t>
            </w:r>
          </w:p>
        </w:tc>
        <w:tc>
          <w:tcPr>
            <w:tcW w:w="3985" w:type="pct"/>
            <w:shd w:val="clear" w:color="auto" w:fill="FFFFFF" w:themeFill="background1"/>
            <w:vAlign w:val="center"/>
          </w:tcPr>
          <w:p w14:paraId="16D2BDA8" w14:textId="77777777" w:rsidR="0020309F" w:rsidRDefault="0020309F" w:rsidP="00910FC9"/>
        </w:tc>
      </w:tr>
    </w:tbl>
    <w:p w14:paraId="19E30042" w14:textId="59DE1078" w:rsidR="0021798E" w:rsidRDefault="0058624F" w:rsidP="00F552D4">
      <w:pPr>
        <w:tabs>
          <w:tab w:val="left" w:pos="3482"/>
        </w:tabs>
        <w:spacing w:after="0"/>
      </w:pPr>
      <w:r>
        <w:tab/>
      </w:r>
    </w:p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495"/>
        <w:gridCol w:w="1036"/>
        <w:gridCol w:w="2459"/>
        <w:gridCol w:w="943"/>
        <w:gridCol w:w="2552"/>
      </w:tblGrid>
      <w:tr w:rsidR="0021798E" w:rsidRPr="0080678E" w14:paraId="3676B4A2" w14:textId="77777777" w:rsidTr="00A453C5">
        <w:trPr>
          <w:jc w:val="center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48D9415" w14:textId="77777777" w:rsidR="0021798E" w:rsidRPr="0080678E" w:rsidRDefault="0021798E" w:rsidP="00F552D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Measurements:</w:t>
            </w:r>
          </w:p>
        </w:tc>
      </w:tr>
      <w:tr w:rsidR="0021798E" w:rsidRPr="0080678E" w14:paraId="35F9FCD1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2FC7DE0" w14:textId="77777777" w:rsidR="0021798E" w:rsidRPr="0080678E" w:rsidRDefault="0021798E" w:rsidP="00F552D4">
            <w:r>
              <w:t>Top of thigh: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B75B7BE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E16C4CC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A88AF9C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8C5C3EB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4F8569E2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264ADB9" w14:textId="77777777" w:rsidR="0021798E" w:rsidRPr="0080678E" w:rsidRDefault="0021798E" w:rsidP="00F552D4">
            <w:r>
              <w:t>1 inch/2cm above knee: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B697D34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8F51C6B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E4FF756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CD05624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70DB83F6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C3BF5E4" w14:textId="77777777" w:rsidR="0021798E" w:rsidRPr="0080678E" w:rsidRDefault="0021798E" w:rsidP="00F552D4">
            <w:r>
              <w:t>Maximum calf muscle: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3551029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159B0B0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8DC27D4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0F0CC54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36C24A92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0625F37" w14:textId="77777777" w:rsidR="0021798E" w:rsidRPr="0080678E" w:rsidRDefault="0021798E" w:rsidP="00F552D4">
            <w:r>
              <w:t>Ankle: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8EB9BB8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1C1BA6A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0191C72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E651422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12B99007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6B3A45F" w14:textId="77777777" w:rsidR="0021798E" w:rsidRPr="0080678E" w:rsidRDefault="0021798E" w:rsidP="00F552D4">
            <w:r>
              <w:t>Middle of upper arm: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4B5A87A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80D339B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D816845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88A0A49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21A6F6F5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3D71988" w14:textId="77777777" w:rsidR="0021798E" w:rsidRPr="0080678E" w:rsidRDefault="0021798E" w:rsidP="00F552D4">
            <w:r>
              <w:t>Middle of lower arm: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DFB7111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22D59FD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0E21D52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D8BA788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2ACD9CA8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D5CD3DF" w14:textId="77777777" w:rsidR="0021798E" w:rsidRPr="0080678E" w:rsidRDefault="0021798E" w:rsidP="00F552D4">
            <w:r>
              <w:t>Wrist:</w:t>
            </w:r>
          </w:p>
        </w:tc>
        <w:tc>
          <w:tcPr>
            <w:tcW w:w="1036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D38D4B4" w14:textId="77777777" w:rsidR="0021798E" w:rsidRPr="0080678E" w:rsidRDefault="0021798E" w:rsidP="00F552D4">
            <w:pPr>
              <w:jc w:val="center"/>
            </w:pPr>
            <w:r>
              <w:t>Right:</w:t>
            </w:r>
          </w:p>
        </w:tc>
        <w:tc>
          <w:tcPr>
            <w:tcW w:w="2459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844A3D4" w14:textId="77777777" w:rsidR="0021798E" w:rsidRPr="0080678E" w:rsidRDefault="0021798E" w:rsidP="00F552D4">
            <w:pPr>
              <w:jc w:val="center"/>
            </w:pPr>
          </w:p>
        </w:tc>
        <w:tc>
          <w:tcPr>
            <w:tcW w:w="943" w:type="dxa"/>
            <w:tcBorders>
              <w:righ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C4DDCD2" w14:textId="77777777" w:rsidR="0021798E" w:rsidRPr="0080678E" w:rsidRDefault="0021798E" w:rsidP="00F552D4">
            <w:pPr>
              <w:jc w:val="center"/>
            </w:pPr>
            <w:r>
              <w:t>Left: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21D5834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3D78130D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CFFA3BC" w14:textId="77777777" w:rsidR="0021798E" w:rsidRPr="0080678E" w:rsidRDefault="0021798E" w:rsidP="00F552D4">
            <w:r>
              <w:t>Upper chest(under the arms):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63940CE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5F51865A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27FA8FF" w14:textId="77777777" w:rsidR="0021798E" w:rsidRPr="0080678E" w:rsidRDefault="0021798E" w:rsidP="00F552D4">
            <w:r>
              <w:t>Maximum chest: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6831F38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71001782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59C10D2" w14:textId="77777777" w:rsidR="0021798E" w:rsidRPr="0080678E" w:rsidRDefault="0021798E" w:rsidP="00F552D4">
            <w:r>
              <w:t>Below bust: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F3E383B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71C1A07D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B92BB88" w14:textId="77777777" w:rsidR="0021798E" w:rsidRPr="0080678E" w:rsidRDefault="0021798E" w:rsidP="00F552D4">
            <w:r>
              <w:t>Waist: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7311A10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2F244D4D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C36E2F5" w14:textId="77777777" w:rsidR="0021798E" w:rsidRPr="0080678E" w:rsidRDefault="0021798E" w:rsidP="00F552D4">
            <w:r>
              <w:t>Hips: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0AD9B1B" w14:textId="77777777" w:rsidR="0021798E" w:rsidRPr="0080678E" w:rsidRDefault="0021798E" w:rsidP="00F552D4">
            <w:pPr>
              <w:jc w:val="center"/>
            </w:pPr>
          </w:p>
        </w:tc>
      </w:tr>
      <w:tr w:rsidR="0021798E" w:rsidRPr="0080678E" w14:paraId="74E9058D" w14:textId="77777777" w:rsidTr="00F552D4">
        <w:trPr>
          <w:trHeight w:val="175"/>
          <w:jc w:val="center"/>
        </w:trPr>
        <w:tc>
          <w:tcPr>
            <w:tcW w:w="349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EB64B6E" w14:textId="77777777" w:rsidR="0021798E" w:rsidRPr="0080678E" w:rsidRDefault="0021798E" w:rsidP="00F552D4">
            <w:r>
              <w:t>Maximum buttocks (on hairline):</w:t>
            </w:r>
          </w:p>
        </w:tc>
        <w:tc>
          <w:tcPr>
            <w:tcW w:w="6990" w:type="dxa"/>
            <w:gridSpan w:val="4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278873D" w14:textId="77777777" w:rsidR="0021798E" w:rsidRPr="0080678E" w:rsidRDefault="0021798E" w:rsidP="00F552D4">
            <w:pPr>
              <w:jc w:val="center"/>
            </w:pPr>
          </w:p>
        </w:tc>
      </w:tr>
    </w:tbl>
    <w:p w14:paraId="2A86DC9F" w14:textId="77777777" w:rsidR="0021798E" w:rsidRDefault="0021798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495"/>
        <w:gridCol w:w="1178"/>
        <w:gridCol w:w="567"/>
        <w:gridCol w:w="1276"/>
        <w:gridCol w:w="567"/>
        <w:gridCol w:w="1984"/>
        <w:gridCol w:w="851"/>
        <w:gridCol w:w="567"/>
      </w:tblGrid>
      <w:tr w:rsidR="0021798E" w:rsidRPr="0080678E" w14:paraId="010BFF47" w14:textId="77777777" w:rsidTr="005B1BEB">
        <w:tc>
          <w:tcPr>
            <w:tcW w:w="10485" w:type="dxa"/>
            <w:gridSpan w:val="8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2CA96E8" w14:textId="77777777" w:rsidR="0021798E" w:rsidRPr="0080678E" w:rsidRDefault="0021798E" w:rsidP="0021798E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Tests:</w:t>
            </w:r>
          </w:p>
        </w:tc>
      </w:tr>
      <w:tr w:rsidR="001B034C" w:rsidRPr="0080678E" w14:paraId="4B5FCAB3" w14:textId="77777777" w:rsidTr="001B034C">
        <w:trPr>
          <w:trHeight w:val="175"/>
        </w:trPr>
        <w:tc>
          <w:tcPr>
            <w:tcW w:w="349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4CF4B9" w14:textId="77777777" w:rsidR="001B034C" w:rsidRPr="0080678E" w:rsidRDefault="001B034C" w:rsidP="001B034C">
            <w:r>
              <w:t>Nerve sensitivity test:</w:t>
            </w:r>
          </w:p>
        </w:tc>
        <w:tc>
          <w:tcPr>
            <w:tcW w:w="302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55444F" w14:textId="77777777" w:rsidR="001B034C" w:rsidRPr="0080678E" w:rsidRDefault="001B034C" w:rsidP="001B034C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2A6D9A" w14:textId="77777777" w:rsidR="001B034C" w:rsidRDefault="007B3B03" w:rsidP="001B034C">
            <w:pPr>
              <w:jc w:val="center"/>
            </w:pPr>
            <w:sdt>
              <w:sdtPr>
                <w:id w:val="14888972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FBBA428" w14:textId="77777777" w:rsidR="001B034C" w:rsidRPr="0080678E" w:rsidRDefault="001B034C" w:rsidP="001B034C">
            <w:pPr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956C12" w14:textId="77777777" w:rsidR="001B034C" w:rsidRDefault="007B3B03" w:rsidP="001B034C">
            <w:pPr>
              <w:jc w:val="center"/>
            </w:pPr>
            <w:sdt>
              <w:sdtPr>
                <w:id w:val="-4969592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034C" w:rsidRPr="0080678E" w14:paraId="172B1866" w14:textId="77777777" w:rsidTr="001B034C">
        <w:trPr>
          <w:trHeight w:val="175"/>
        </w:trPr>
        <w:tc>
          <w:tcPr>
            <w:tcW w:w="349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F01EE7" w14:textId="77777777" w:rsidR="001B034C" w:rsidRPr="0080678E" w:rsidRDefault="001B034C" w:rsidP="001B034C">
            <w:r w:rsidRPr="0021798E">
              <w:t>Heat sensitivity test</w:t>
            </w:r>
            <w:r>
              <w:t>:</w:t>
            </w:r>
          </w:p>
        </w:tc>
        <w:tc>
          <w:tcPr>
            <w:tcW w:w="302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DE50A4" w14:textId="77777777" w:rsidR="001B034C" w:rsidRPr="0080678E" w:rsidRDefault="001B034C" w:rsidP="001B034C">
            <w:pPr>
              <w:jc w:val="center"/>
            </w:pPr>
            <w: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C8A3C8" w14:textId="77777777" w:rsidR="001B034C" w:rsidRDefault="007B3B03" w:rsidP="001B034C">
            <w:pPr>
              <w:jc w:val="center"/>
            </w:pPr>
            <w:sdt>
              <w:sdtPr>
                <w:id w:val="1775564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35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5400167" w14:textId="77777777" w:rsidR="001B034C" w:rsidRPr="0080678E" w:rsidRDefault="001B034C" w:rsidP="001B034C">
            <w:pPr>
              <w:jc w:val="center"/>
            </w:pPr>
            <w:r>
              <w:t>No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82ACC7" w14:textId="77777777" w:rsidR="001B034C" w:rsidRDefault="007B3B03" w:rsidP="001B034C">
            <w:pPr>
              <w:jc w:val="center"/>
            </w:pPr>
            <w:sdt>
              <w:sdtPr>
                <w:id w:val="540252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034C" w:rsidRPr="0080678E" w14:paraId="4EADD364" w14:textId="77777777" w:rsidTr="00F552D4">
        <w:trPr>
          <w:trHeight w:val="213"/>
        </w:trPr>
        <w:tc>
          <w:tcPr>
            <w:tcW w:w="349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53CD2E" w14:textId="77777777" w:rsidR="001B034C" w:rsidRPr="00F552D4" w:rsidRDefault="001B034C" w:rsidP="001B034C">
            <w:pPr>
              <w:rPr>
                <w:rFonts w:cstheme="minorHAnsi"/>
              </w:rPr>
            </w:pPr>
            <w:r w:rsidRPr="00F552D4">
              <w:rPr>
                <w:rFonts w:cstheme="minorHAnsi"/>
              </w:rPr>
              <w:t>Pulse check:</w:t>
            </w:r>
          </w:p>
        </w:tc>
        <w:tc>
          <w:tcPr>
            <w:tcW w:w="117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F34C89" w14:textId="77777777" w:rsidR="001B034C" w:rsidRPr="00F552D4" w:rsidRDefault="001B034C" w:rsidP="001B034C">
            <w:pPr>
              <w:jc w:val="center"/>
              <w:rPr>
                <w:rFonts w:cstheme="minorHAnsi"/>
              </w:rPr>
            </w:pPr>
            <w:r w:rsidRPr="00F552D4">
              <w:rPr>
                <w:rFonts w:cstheme="minorHAnsi"/>
              </w:rPr>
              <w:t>Yes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CBC9C1" w14:textId="77777777" w:rsidR="001B034C" w:rsidRPr="00F552D4" w:rsidRDefault="007B3B03" w:rsidP="001B034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6370281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F552D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7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07F4D6" w14:textId="57F173B6" w:rsidR="001B034C" w:rsidRPr="00F552D4" w:rsidRDefault="00F552D4" w:rsidP="001B034C">
            <w:pPr>
              <w:jc w:val="center"/>
              <w:rPr>
                <w:rFonts w:cstheme="minorHAnsi"/>
              </w:rPr>
            </w:pPr>
            <w:r w:rsidRPr="00F552D4">
              <w:rPr>
                <w:rFonts w:cstheme="minorHAnsi"/>
              </w:rPr>
              <w:t>No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89C2B" w14:textId="77777777" w:rsidR="001B034C" w:rsidRPr="00F552D4" w:rsidRDefault="007B3B03" w:rsidP="001B034C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148665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F552D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98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9C0312" w14:textId="77777777" w:rsidR="001B034C" w:rsidRPr="00F552D4" w:rsidRDefault="001B034C" w:rsidP="001B034C">
            <w:pPr>
              <w:jc w:val="center"/>
              <w:rPr>
                <w:rFonts w:cstheme="minorHAnsi"/>
              </w:rPr>
            </w:pPr>
            <w:r w:rsidRPr="00F552D4">
              <w:rPr>
                <w:rFonts w:cstheme="minorHAnsi"/>
              </w:rPr>
              <w:t>Resting pulse rate:</w:t>
            </w:r>
          </w:p>
        </w:tc>
        <w:tc>
          <w:tcPr>
            <w:tcW w:w="141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2EC7A4" w14:textId="77777777" w:rsidR="001B034C" w:rsidRPr="00F552D4" w:rsidRDefault="001B034C" w:rsidP="001B034C">
            <w:pPr>
              <w:spacing w:after="160"/>
              <w:jc w:val="center"/>
              <w:rPr>
                <w:rFonts w:cstheme="minorHAnsi"/>
              </w:rPr>
            </w:pPr>
          </w:p>
        </w:tc>
      </w:tr>
    </w:tbl>
    <w:p w14:paraId="7D9383FB" w14:textId="77777777" w:rsidR="001B034C" w:rsidRDefault="001B03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1B034C" w:rsidRPr="0080678E" w14:paraId="3F2736C3" w14:textId="77777777" w:rsidTr="005B1BEB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3B4087" w14:textId="06BBE856" w:rsidR="001B034C" w:rsidRPr="0080678E" w:rsidRDefault="001B034C" w:rsidP="001B034C">
            <w:pPr>
              <w:spacing w:before="20" w:after="20"/>
              <w:rPr>
                <w:b/>
                <w:sz w:val="24"/>
              </w:rPr>
            </w:pPr>
            <w:r>
              <w:rPr>
                <w:b/>
                <w:sz w:val="24"/>
              </w:rPr>
              <w:t>Treatment used</w:t>
            </w:r>
            <w:r w:rsidRPr="0080678E">
              <w:rPr>
                <w:b/>
                <w:sz w:val="24"/>
              </w:rPr>
              <w:t xml:space="preserve"> </w:t>
            </w:r>
            <w:r w:rsidR="0058624F">
              <w:rPr>
                <w:i/>
                <w:sz w:val="24"/>
              </w:rPr>
              <w:t>(s</w:t>
            </w:r>
            <w:r w:rsidRPr="0080678E">
              <w:rPr>
                <w:i/>
                <w:sz w:val="24"/>
              </w:rPr>
              <w:t>elect if/where appropriate):</w:t>
            </w:r>
          </w:p>
        </w:tc>
      </w:tr>
      <w:tr w:rsidR="001B034C" w:rsidRPr="0080678E" w14:paraId="6FBE56DB" w14:textId="77777777" w:rsidTr="001B03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6CA7C3" w14:textId="77777777" w:rsidR="001B034C" w:rsidRPr="0080678E" w:rsidRDefault="001B034C" w:rsidP="001B034C">
            <w:pPr>
              <w:jc w:val="center"/>
            </w:pPr>
            <w:r>
              <w:t>Salt scrub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6CC447" w14:textId="77777777" w:rsidR="001B034C" w:rsidRPr="0080678E" w:rsidRDefault="007B3B03" w:rsidP="001B034C">
            <w:pPr>
              <w:spacing w:after="160"/>
              <w:ind w:left="-57"/>
              <w:jc w:val="center"/>
            </w:pPr>
            <w:sdt>
              <w:sdtPr>
                <w:id w:val="-1574888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B28281" w14:textId="77777777" w:rsidR="001B034C" w:rsidRPr="0080678E" w:rsidRDefault="001B034C" w:rsidP="001B034C">
            <w:pPr>
              <w:jc w:val="center"/>
            </w:pPr>
            <w:r>
              <w:t>Peel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4556DE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1224712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2271D8" w14:textId="77777777" w:rsidR="001B034C" w:rsidRPr="0080678E" w:rsidRDefault="001B034C" w:rsidP="001B034C">
            <w:pPr>
              <w:jc w:val="center"/>
            </w:pPr>
            <w:r>
              <w:t>Body mask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76343A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10208970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B034C" w:rsidRPr="0080678E" w14:paraId="3EA8737B" w14:textId="77777777" w:rsidTr="001B03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16FBD4" w14:textId="77777777" w:rsidR="001B034C" w:rsidRPr="0080678E" w:rsidRDefault="001B034C" w:rsidP="001B034C">
            <w:pPr>
              <w:jc w:val="center"/>
            </w:pPr>
            <w:r>
              <w:t>Flotation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C7DFFD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-1832901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E8BD01" w14:textId="77777777" w:rsidR="001B034C" w:rsidRPr="0080678E" w:rsidRDefault="001B034C" w:rsidP="001B034C">
            <w:pPr>
              <w:jc w:val="center"/>
            </w:pPr>
            <w:r>
              <w:t>General body scrub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A7D63C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-1753803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D293D6" w14:textId="77777777" w:rsidR="001B034C" w:rsidRPr="0080678E" w:rsidRDefault="001B034C" w:rsidP="001B034C">
            <w:pPr>
              <w:jc w:val="center"/>
            </w:pPr>
            <w:r>
              <w:t>Body brush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7E62FD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-3985125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1B034C" w:rsidRPr="0080678E" w14:paraId="00714A5E" w14:textId="77777777" w:rsidTr="001B034C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62FAEA" w14:textId="77777777" w:rsidR="001B034C" w:rsidRPr="0080678E" w:rsidRDefault="001B034C" w:rsidP="001B034C">
            <w:pPr>
              <w:jc w:val="center"/>
            </w:pPr>
            <w:r>
              <w:t>Body wrap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40DCEA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14865869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67EB28" w14:textId="77777777" w:rsidR="001B034C" w:rsidRPr="0080678E" w:rsidRDefault="001B034C" w:rsidP="001B034C">
            <w:pPr>
              <w:jc w:val="center"/>
            </w:pPr>
            <w:r w:rsidRPr="001B034C">
              <w:t>Seawater/seaweed treatment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5119C" w14:textId="77777777" w:rsidR="001B034C" w:rsidRPr="0080678E" w:rsidRDefault="007B3B03" w:rsidP="001B034C">
            <w:pPr>
              <w:spacing w:after="160"/>
              <w:jc w:val="center"/>
            </w:pPr>
            <w:sdt>
              <w:sdtPr>
                <w:id w:val="8012739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34C" w:rsidRPr="00806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</w:tbl>
    <w:p w14:paraId="2108A244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6C17F43" w14:textId="77777777" w:rsidTr="00910FC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345C5C8" w14:textId="2CCCD0E8" w:rsidR="00A72B2F" w:rsidRPr="0087609D" w:rsidRDefault="00A72B2F" w:rsidP="00910FC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i/>
                <w:sz w:val="24"/>
              </w:rPr>
              <w:t>(</w:t>
            </w:r>
            <w:r w:rsidR="0058624F">
              <w:rPr>
                <w:b w:val="0"/>
                <w:i/>
                <w:sz w:val="24"/>
              </w:rPr>
              <w:t>t</w:t>
            </w:r>
            <w:r w:rsidR="001B034C" w:rsidRPr="001B034C">
              <w:rPr>
                <w:b w:val="0"/>
                <w:i/>
                <w:sz w:val="24"/>
              </w:rPr>
              <w:t>reatment selected, methods and products used, treatment duration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A72B2F" w14:paraId="39C83F25" w14:textId="77777777" w:rsidTr="00910FC9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BD0DB" w14:textId="77777777" w:rsidR="00A72B2F" w:rsidRDefault="00A72B2F" w:rsidP="00910FC9"/>
        </w:tc>
      </w:tr>
    </w:tbl>
    <w:p w14:paraId="522B4342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777BEBB" w14:textId="77777777" w:rsidTr="00910FC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0C02C7E" w14:textId="77777777" w:rsidR="00A72B2F" w:rsidRPr="0087609D" w:rsidRDefault="00A72B2F" w:rsidP="00910FC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50A6EBC1" w14:textId="77777777" w:rsidTr="00910FC9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DCE76B" w14:textId="77777777" w:rsidR="00A72B2F" w:rsidRDefault="00A72B2F" w:rsidP="00910FC9"/>
        </w:tc>
      </w:tr>
    </w:tbl>
    <w:p w14:paraId="2EAF3CEE" w14:textId="77777777" w:rsidR="00A72B2F" w:rsidRDefault="00A72B2F" w:rsidP="00A72B2F"/>
    <w:p w14:paraId="0C70ED4C" w14:textId="77777777" w:rsidR="00F552D4" w:rsidRDefault="00F552D4" w:rsidP="00A72B2F"/>
    <w:p w14:paraId="634C213F" w14:textId="77777777" w:rsidR="00F552D4" w:rsidRDefault="00F552D4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9B11176" w14:textId="77777777" w:rsidTr="00910FC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3C14CEE" w14:textId="77777777" w:rsidR="00A72B2F" w:rsidRPr="0087609D" w:rsidRDefault="00A72B2F" w:rsidP="001B034C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1B034C"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 w:rsidR="001B034C"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76BCDBFA" w14:textId="77777777" w:rsidTr="00910FC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F7D541" w14:textId="77777777" w:rsidR="00A72B2F" w:rsidRDefault="00A72B2F" w:rsidP="00910FC9"/>
        </w:tc>
      </w:tr>
    </w:tbl>
    <w:p w14:paraId="464FFCF5" w14:textId="77777777" w:rsidR="00A72B2F" w:rsidRPr="00665E01" w:rsidRDefault="00A72B2F" w:rsidP="00A72B2F"/>
    <w:p w14:paraId="05A815A7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1C53688F" w14:textId="77777777" w:rsidR="00A72B2F" w:rsidRDefault="00A72B2F" w:rsidP="00A72B2F"/>
    <w:p w14:paraId="46DEF4F7" w14:textId="77777777" w:rsidR="00F739BD" w:rsidRDefault="00A72B2F" w:rsidP="00292DD0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268785A" w14:textId="77777777" w:rsidR="00F739BD" w:rsidRPr="00F739BD" w:rsidRDefault="00F739BD" w:rsidP="00F739BD">
      <w:pPr>
        <w:spacing w:line="259" w:lineRule="auto"/>
      </w:pPr>
    </w:p>
    <w:p w14:paraId="101AA5CD" w14:textId="77777777" w:rsidR="00F552D4" w:rsidRDefault="00F552D4">
      <w:pPr>
        <w:spacing w:line="259" w:lineRule="auto"/>
        <w:rPr>
          <w:b/>
        </w:rPr>
      </w:pPr>
      <w:r>
        <w:rPr>
          <w:b/>
        </w:rPr>
        <w:br w:type="page"/>
      </w:r>
    </w:p>
    <w:p w14:paraId="2CA7E018" w14:textId="77777777" w:rsidR="00F552D4" w:rsidRPr="00F552D4" w:rsidRDefault="00F552D4" w:rsidP="00F552D4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F552D4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552D4" w:rsidRPr="00F552D4" w14:paraId="769EB647" w14:textId="77777777" w:rsidTr="009C42E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F4CC359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EEF03DF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2747A59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9867762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F552D4" w:rsidRPr="00F552D4" w14:paraId="0C35B895" w14:textId="77777777" w:rsidTr="009C42E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C3AD2A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v1 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D70957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sz w:val="20"/>
                <w:szCs w:val="24"/>
                <w:lang w:eastAsia="en-GB"/>
              </w:rPr>
              <w:t>11/10/19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68E035A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238F1A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F552D4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Qualification Administrator </w:t>
            </w:r>
          </w:p>
        </w:tc>
      </w:tr>
      <w:tr w:rsidR="00F552D4" w:rsidRPr="00F552D4" w14:paraId="122B92CE" w14:textId="77777777" w:rsidTr="009C42E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3F6E155" w14:textId="48E9E336" w:rsidR="00F552D4" w:rsidRPr="00F552D4" w:rsidRDefault="007B3B03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12F2C02" w14:textId="4FBE6143" w:rsidR="00F552D4" w:rsidRPr="00F552D4" w:rsidRDefault="007B3B03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9B8100E" w14:textId="13857E61" w:rsidR="00F552D4" w:rsidRPr="00F552D4" w:rsidRDefault="007B3B03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4CE64B" w14:textId="67028964" w:rsidR="00F552D4" w:rsidRPr="00F552D4" w:rsidRDefault="007B3B03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Qualifications and Regulation Co-ordinator</w:t>
            </w:r>
            <w:bookmarkStart w:id="7" w:name="_GoBack"/>
            <w:bookmarkEnd w:id="7"/>
          </w:p>
        </w:tc>
      </w:tr>
      <w:tr w:rsidR="00F552D4" w:rsidRPr="00F552D4" w14:paraId="067C2D34" w14:textId="77777777" w:rsidTr="009C42E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CABAE39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1477BD3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E66338E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1D4A99F" w14:textId="77777777" w:rsidR="00F552D4" w:rsidRPr="00F552D4" w:rsidRDefault="00F552D4" w:rsidP="00F552D4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14:paraId="51174F3B" w14:textId="77777777" w:rsidR="00292DD0" w:rsidRPr="00DA5BE3" w:rsidRDefault="00292DD0" w:rsidP="00292DD0">
      <w:pPr>
        <w:pStyle w:val="Bullet"/>
        <w:numPr>
          <w:ilvl w:val="0"/>
          <w:numId w:val="0"/>
        </w:numPr>
      </w:pPr>
    </w:p>
    <w:p w14:paraId="064775BC" w14:textId="77777777" w:rsidR="00292DD0" w:rsidRPr="007B0431" w:rsidRDefault="00292DD0" w:rsidP="00292DD0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14:paraId="7E7C64F7" w14:textId="77777777" w:rsidR="00292DD0" w:rsidRPr="00665E01" w:rsidRDefault="00292DD0" w:rsidP="00A72B2F"/>
    <w:sectPr w:rsidR="00292DD0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AE86A8" w16cid:durableId="20F42A17"/>
  <w16cid:commentId w16cid:paraId="786753D6" w16cid:durableId="20F42A1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284B1" w14:textId="77777777" w:rsidR="002C2EA6" w:rsidRDefault="002C2EA6" w:rsidP="00735D34">
      <w:r>
        <w:separator/>
      </w:r>
    </w:p>
  </w:endnote>
  <w:endnote w:type="continuationSeparator" w:id="0">
    <w:p w14:paraId="3B9D5B3B" w14:textId="77777777" w:rsidR="002C2EA6" w:rsidRDefault="002C2EA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67A136" w14:textId="1C869F91" w:rsidR="002C2EA6" w:rsidRDefault="000C6FE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</w:t>
            </w:r>
            <w:r w:rsidR="002C2EA6" w:rsidRPr="001B034C">
              <w:t>UBT365_</w:t>
            </w:r>
            <w:r>
              <w:t>Treatment</w:t>
            </w:r>
            <w:proofErr w:type="gramEnd"/>
            <w:r>
              <w:t xml:space="preserve"> Evidence</w:t>
            </w:r>
            <w:r w:rsidR="00F552D4">
              <w:t xml:space="preserve"> Form_v</w:t>
            </w:r>
            <w:r>
              <w:t>2</w:t>
            </w:r>
            <w:r w:rsidR="002C2EA6">
              <w:tab/>
            </w:r>
            <w:r w:rsidR="002C2EA6">
              <w:tab/>
              <w:t xml:space="preserve">                  </w:t>
            </w:r>
            <w:r w:rsidR="002C2EA6" w:rsidRPr="005B5965">
              <w:t xml:space="preserve">Page </w:t>
            </w:r>
            <w:r w:rsidR="002C2EA6" w:rsidRPr="005B5965">
              <w:rPr>
                <w:sz w:val="24"/>
                <w:szCs w:val="24"/>
              </w:rPr>
              <w:fldChar w:fldCharType="begin"/>
            </w:r>
            <w:r w:rsidR="002C2EA6" w:rsidRPr="005B5965">
              <w:instrText xml:space="preserve"> PAGE </w:instrText>
            </w:r>
            <w:r w:rsidR="002C2EA6" w:rsidRPr="005B5965">
              <w:rPr>
                <w:sz w:val="24"/>
                <w:szCs w:val="24"/>
              </w:rPr>
              <w:fldChar w:fldCharType="separate"/>
            </w:r>
            <w:r w:rsidR="007B3B03">
              <w:rPr>
                <w:noProof/>
              </w:rPr>
              <w:t>8</w:t>
            </w:r>
            <w:r w:rsidR="002C2EA6" w:rsidRPr="005B5965">
              <w:rPr>
                <w:sz w:val="24"/>
                <w:szCs w:val="24"/>
              </w:rPr>
              <w:fldChar w:fldCharType="end"/>
            </w:r>
            <w:r w:rsidR="002C2EA6" w:rsidRPr="005B5965">
              <w:t xml:space="preserve"> of </w:t>
            </w:r>
            <w:r w:rsidR="002C2EA6">
              <w:rPr>
                <w:noProof/>
              </w:rPr>
              <w:fldChar w:fldCharType="begin"/>
            </w:r>
            <w:r w:rsidR="002C2EA6">
              <w:rPr>
                <w:noProof/>
              </w:rPr>
              <w:instrText xml:space="preserve"> NUMPAGES  </w:instrText>
            </w:r>
            <w:r w:rsidR="002C2EA6">
              <w:rPr>
                <w:noProof/>
              </w:rPr>
              <w:fldChar w:fldCharType="separate"/>
            </w:r>
            <w:r w:rsidR="007B3B03">
              <w:rPr>
                <w:noProof/>
              </w:rPr>
              <w:t>8</w:t>
            </w:r>
            <w:r w:rsidR="002C2EA6">
              <w:rPr>
                <w:noProof/>
              </w:rPr>
              <w:fldChar w:fldCharType="end"/>
            </w:r>
          </w:p>
          <w:p w14:paraId="0AA04925" w14:textId="77777777" w:rsidR="002C2EA6" w:rsidRDefault="002C2EA6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B9128" w14:textId="77777777" w:rsidR="002C2EA6" w:rsidRDefault="002C2EA6" w:rsidP="00735D34">
      <w:r>
        <w:separator/>
      </w:r>
    </w:p>
  </w:footnote>
  <w:footnote w:type="continuationSeparator" w:id="0">
    <w:p w14:paraId="0B8539D4" w14:textId="77777777" w:rsidR="002C2EA6" w:rsidRDefault="002C2EA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80678E"/>
    <w:rsid w:val="000012C1"/>
    <w:rsid w:val="000024D8"/>
    <w:rsid w:val="00003257"/>
    <w:rsid w:val="00003BB6"/>
    <w:rsid w:val="00007136"/>
    <w:rsid w:val="000554A7"/>
    <w:rsid w:val="000730CF"/>
    <w:rsid w:val="000C6FE9"/>
    <w:rsid w:val="000C7017"/>
    <w:rsid w:val="000D1D6D"/>
    <w:rsid w:val="000E7AC1"/>
    <w:rsid w:val="0011669F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034C"/>
    <w:rsid w:val="001C172A"/>
    <w:rsid w:val="001E6F80"/>
    <w:rsid w:val="0020309F"/>
    <w:rsid w:val="0021798E"/>
    <w:rsid w:val="00245D23"/>
    <w:rsid w:val="00292DD0"/>
    <w:rsid w:val="00295D59"/>
    <w:rsid w:val="002965A0"/>
    <w:rsid w:val="002A730F"/>
    <w:rsid w:val="002C2EA6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944D9"/>
    <w:rsid w:val="004C4516"/>
    <w:rsid w:val="004C581A"/>
    <w:rsid w:val="004E0103"/>
    <w:rsid w:val="004E0488"/>
    <w:rsid w:val="004E1FE0"/>
    <w:rsid w:val="004E5153"/>
    <w:rsid w:val="00531F9D"/>
    <w:rsid w:val="00557B36"/>
    <w:rsid w:val="00560C28"/>
    <w:rsid w:val="005665AC"/>
    <w:rsid w:val="005857EB"/>
    <w:rsid w:val="0058624F"/>
    <w:rsid w:val="00586BFF"/>
    <w:rsid w:val="00594C47"/>
    <w:rsid w:val="005A39CB"/>
    <w:rsid w:val="005A6E9B"/>
    <w:rsid w:val="005B1BE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B3B03"/>
    <w:rsid w:val="007C0768"/>
    <w:rsid w:val="007C18CA"/>
    <w:rsid w:val="007E763A"/>
    <w:rsid w:val="007E7D4A"/>
    <w:rsid w:val="007F0350"/>
    <w:rsid w:val="00801036"/>
    <w:rsid w:val="0080678E"/>
    <w:rsid w:val="008154B8"/>
    <w:rsid w:val="0082428A"/>
    <w:rsid w:val="00834262"/>
    <w:rsid w:val="00850E1F"/>
    <w:rsid w:val="00873A7B"/>
    <w:rsid w:val="00874E16"/>
    <w:rsid w:val="008B198A"/>
    <w:rsid w:val="008D4F6A"/>
    <w:rsid w:val="008E12A8"/>
    <w:rsid w:val="008F03ED"/>
    <w:rsid w:val="00902C9E"/>
    <w:rsid w:val="00910FC9"/>
    <w:rsid w:val="009541DF"/>
    <w:rsid w:val="00974429"/>
    <w:rsid w:val="00975671"/>
    <w:rsid w:val="00976267"/>
    <w:rsid w:val="009868E5"/>
    <w:rsid w:val="00992337"/>
    <w:rsid w:val="009A2856"/>
    <w:rsid w:val="009A7F7B"/>
    <w:rsid w:val="009B6AC5"/>
    <w:rsid w:val="009D42F0"/>
    <w:rsid w:val="009F4AAD"/>
    <w:rsid w:val="009F656D"/>
    <w:rsid w:val="00A00691"/>
    <w:rsid w:val="00A05B4A"/>
    <w:rsid w:val="00A453C5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F3AAC"/>
    <w:rsid w:val="00B006E6"/>
    <w:rsid w:val="00B01865"/>
    <w:rsid w:val="00B2475B"/>
    <w:rsid w:val="00B3566B"/>
    <w:rsid w:val="00B40DA3"/>
    <w:rsid w:val="00B52567"/>
    <w:rsid w:val="00B56FC0"/>
    <w:rsid w:val="00B70181"/>
    <w:rsid w:val="00B70267"/>
    <w:rsid w:val="00B71D91"/>
    <w:rsid w:val="00BB0E89"/>
    <w:rsid w:val="00BD1520"/>
    <w:rsid w:val="00BD6D8C"/>
    <w:rsid w:val="00BF13A4"/>
    <w:rsid w:val="00C134F8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1160F"/>
    <w:rsid w:val="00D37D63"/>
    <w:rsid w:val="00D46C11"/>
    <w:rsid w:val="00DC5DE1"/>
    <w:rsid w:val="00DF03C6"/>
    <w:rsid w:val="00E116E3"/>
    <w:rsid w:val="00E167DF"/>
    <w:rsid w:val="00E25719"/>
    <w:rsid w:val="00E27A26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552D4"/>
    <w:rsid w:val="00F724E4"/>
    <w:rsid w:val="00F72B6A"/>
    <w:rsid w:val="00F739BD"/>
    <w:rsid w:val="00F77413"/>
    <w:rsid w:val="00F83CD7"/>
    <w:rsid w:val="00FA6733"/>
    <w:rsid w:val="00FC22D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5FC9974"/>
  <w15:chartTrackingRefBased/>
  <w15:docId w15:val="{DF02507E-A2F1-4269-96C3-75ADAC8F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bullet0">
    <w:name w:val="bullet"/>
    <w:basedOn w:val="Normal"/>
    <w:link w:val="bulletChar0"/>
    <w:qFormat/>
    <w:rsid w:val="00292DD0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292DD0"/>
    <w:rPr>
      <w:rFonts w:ascii="Calibri" w:eastAsia="Times New Roman" w:hAnsi="Calibri" w:cs="Arial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116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16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16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16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16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6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16/09/relationships/commentsIds" Target="commentsId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9DDAE-0D7E-4C2B-9992-9BDDA693F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8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2018-06-12T08:54:00Z</cp:lastPrinted>
  <dcterms:created xsi:type="dcterms:W3CDTF">2020-01-14T15:40:00Z</dcterms:created>
  <dcterms:modified xsi:type="dcterms:W3CDTF">2020-01-14T15:40:00Z</dcterms:modified>
</cp:coreProperties>
</file>