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B4684E" w:rsidP="00BA514F">
      <w:pPr>
        <w:pStyle w:val="Heading2"/>
        <w:spacing w:after="120"/>
        <w:rPr>
          <w:rFonts w:cstheme="minorHAnsi"/>
          <w:color w:val="auto"/>
        </w:rPr>
      </w:pPr>
      <w:r w:rsidRPr="00B4684E">
        <w:rPr>
          <w:rFonts w:cstheme="minorHAnsi"/>
          <w:color w:val="auto"/>
        </w:rPr>
        <w:t>iUBT323</w:t>
      </w:r>
      <w:r w:rsidR="00BF0C3B" w:rsidRPr="00B4684E">
        <w:rPr>
          <w:rFonts w:cstheme="minorHAnsi"/>
          <w:color w:val="auto"/>
        </w:rPr>
        <w:t xml:space="preserve"> </w:t>
      </w:r>
      <w:r w:rsidR="001204C3" w:rsidRPr="00B4684E">
        <w:rPr>
          <w:rFonts w:cstheme="minorHAnsi"/>
          <w:color w:val="auto"/>
        </w:rPr>
        <w:t>–</w:t>
      </w:r>
      <w:r w:rsidR="0001369A" w:rsidRPr="00B4684E">
        <w:rPr>
          <w:rFonts w:cstheme="minorHAnsi"/>
          <w:color w:val="auto"/>
        </w:rPr>
        <w:t xml:space="preserve"> </w:t>
      </w:r>
      <w:r w:rsidRPr="00B4684E">
        <w:rPr>
          <w:rFonts w:cstheme="minorHAnsi"/>
          <w:color w:val="auto"/>
        </w:rPr>
        <w:t>Monitor and maintain spa area</w:t>
      </w:r>
    </w:p>
    <w:p w:rsidR="001E0802" w:rsidRDefault="001E0802" w:rsidP="001E0802">
      <w:pPr>
        <w:spacing w:after="0"/>
        <w:rPr>
          <w:b/>
        </w:rPr>
      </w:pPr>
    </w:p>
    <w:p w:rsidR="00646685" w:rsidRDefault="000E7ECC" w:rsidP="001E0802">
      <w:pPr>
        <w:spacing w:after="0"/>
      </w:pPr>
      <w:r w:rsidRPr="000E7ECC">
        <w:t>All units will require an Achievement Record to be completed by the lecturer for each learner. This achievement record will need to be kept by the centre and may be sampled by the external quality assurer o</w:t>
      </w:r>
      <w:r w:rsidR="007F5F01">
        <w:t>r external examiner o</w:t>
      </w:r>
      <w:r w:rsidRPr="000E7ECC">
        <w:t>n their visit.</w:t>
      </w:r>
    </w:p>
    <w:p w:rsidR="000E7ECC" w:rsidRDefault="000E7ECC"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9E3C52">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9E3C52">
        <w:trPr>
          <w:trHeight w:val="171"/>
        </w:trPr>
        <w:tc>
          <w:tcPr>
            <w:tcW w:w="2905" w:type="pct"/>
            <w:shd w:val="clear" w:color="auto" w:fill="FFFFFF" w:themeFill="background1"/>
            <w:tcMar>
              <w:top w:w="28" w:type="dxa"/>
              <w:bottom w:w="28" w:type="dxa"/>
            </w:tcMar>
            <w:vAlign w:val="center"/>
          </w:tcPr>
          <w:p w:rsidR="00E33ECD" w:rsidRPr="005A651E" w:rsidRDefault="00E33ECD" w:rsidP="009E3C52">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9E3C52">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Default="00E33ECD" w:rsidP="00CE4A65">
            <w:pPr>
              <w:pStyle w:val="bullet0"/>
            </w:pPr>
            <w:r>
              <w:t>Treatment evidence</w:t>
            </w:r>
            <w:r w:rsidR="009E3C52">
              <w:t xml:space="preserve"> (3 treatments)</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0E7ECC" w:rsidRDefault="000E7ECC" w:rsidP="00434C78">
      <w:pPr>
        <w:spacing w:after="0"/>
        <w:rPr>
          <w:b/>
        </w:rPr>
      </w:pPr>
    </w:p>
    <w:p w:rsidR="000E7ECC" w:rsidRPr="000E7ECC" w:rsidRDefault="000E7ECC" w:rsidP="000E7ECC">
      <w:pPr>
        <w:spacing w:after="480"/>
        <w:ind w:right="-613"/>
      </w:pPr>
      <w:r w:rsidRPr="000E7ECC">
        <w:rPr>
          <w:b/>
        </w:rPr>
        <w:t xml:space="preserve">Learner signature: </w:t>
      </w:r>
      <w:r w:rsidRPr="000E7ECC">
        <w:t xml:space="preserve">_______________________________________________ </w:t>
      </w:r>
      <w:r w:rsidRPr="000E7ECC">
        <w:rPr>
          <w:b/>
        </w:rPr>
        <w:t>Date:</w:t>
      </w:r>
      <w:r w:rsidRPr="000E7ECC">
        <w:t xml:space="preserve"> ________________</w:t>
      </w:r>
    </w:p>
    <w:p w:rsidR="000E7ECC" w:rsidRPr="000E7ECC" w:rsidRDefault="000E7ECC" w:rsidP="000E7ECC">
      <w:pPr>
        <w:spacing w:after="120"/>
        <w:ind w:right="-613"/>
      </w:pPr>
      <w:r w:rsidRPr="000E7ECC">
        <w:rPr>
          <w:b/>
        </w:rPr>
        <w:t xml:space="preserve">Lecturer name: </w:t>
      </w:r>
      <w:r w:rsidRPr="000E7ECC">
        <w:t>_______________________________________________________________________</w:t>
      </w:r>
    </w:p>
    <w:p w:rsidR="000E7ECC" w:rsidRPr="000E7ECC" w:rsidRDefault="000E7ECC" w:rsidP="000E7ECC">
      <w:pPr>
        <w:spacing w:after="480"/>
        <w:ind w:right="-613"/>
        <w:rPr>
          <w:b/>
        </w:rPr>
      </w:pPr>
      <w:r w:rsidRPr="000E7ECC">
        <w:rPr>
          <w:b/>
        </w:rPr>
        <w:t xml:space="preserve">Lecturer signature: </w:t>
      </w:r>
      <w:r w:rsidRPr="000E7ECC">
        <w:t xml:space="preserve">_______________________________________________ </w:t>
      </w:r>
      <w:r w:rsidRPr="000E7ECC">
        <w:rPr>
          <w:b/>
        </w:rPr>
        <w:t>Date:</w:t>
      </w:r>
      <w:r w:rsidRPr="000E7ECC">
        <w:t xml:space="preserve"> ________________</w:t>
      </w:r>
    </w:p>
    <w:p w:rsidR="000E7ECC" w:rsidRPr="000E7ECC" w:rsidRDefault="000E7ECC" w:rsidP="000E7ECC">
      <w:pPr>
        <w:spacing w:after="120"/>
        <w:ind w:right="-613"/>
        <w:rPr>
          <w:b/>
        </w:rPr>
      </w:pPr>
      <w:r w:rsidRPr="000E7ECC">
        <w:rPr>
          <w:b/>
        </w:rPr>
        <w:t xml:space="preserve">IQA name </w:t>
      </w:r>
      <w:r w:rsidRPr="000E7ECC">
        <w:t>(If sampled)</w:t>
      </w:r>
      <w:r w:rsidRPr="000E7ECC">
        <w:rPr>
          <w:b/>
        </w:rPr>
        <w:t xml:space="preserve">: </w:t>
      </w:r>
      <w:r w:rsidRPr="000E7ECC">
        <w:t>_____________________________________</w:t>
      </w:r>
      <w:r w:rsidR="007F5F01">
        <w:t>____</w:t>
      </w:r>
      <w:r w:rsidRPr="000E7ECC">
        <w:t>________________________</w:t>
      </w:r>
    </w:p>
    <w:p w:rsidR="000E7ECC" w:rsidRPr="000E7ECC" w:rsidRDefault="000E7ECC" w:rsidP="000E7ECC">
      <w:pPr>
        <w:spacing w:after="480"/>
        <w:ind w:right="-613"/>
      </w:pPr>
      <w:r w:rsidRPr="000E7ECC">
        <w:rPr>
          <w:b/>
        </w:rPr>
        <w:t xml:space="preserve">IQA signature </w:t>
      </w:r>
      <w:r w:rsidRPr="000E7ECC">
        <w:t>(If sampled)</w:t>
      </w:r>
      <w:r w:rsidRPr="000E7ECC">
        <w:rPr>
          <w:b/>
        </w:rPr>
        <w:t xml:space="preserve">: </w:t>
      </w:r>
      <w:r w:rsidRPr="000E7ECC">
        <w:t>_____</w:t>
      </w:r>
      <w:r w:rsidR="007F5F01">
        <w:t>______________________________</w:t>
      </w:r>
      <w:r w:rsidRPr="000E7ECC">
        <w:t xml:space="preserve">______ </w:t>
      </w:r>
      <w:r w:rsidRPr="000E7ECC">
        <w:rPr>
          <w:b/>
        </w:rPr>
        <w:t>Date:</w:t>
      </w:r>
      <w:r w:rsidRPr="000E7ECC">
        <w:t xml:space="preserve"> ________________</w:t>
      </w:r>
    </w:p>
    <w:p w:rsidR="000E7ECC" w:rsidRPr="000E7ECC" w:rsidRDefault="000E7ECC" w:rsidP="000E7ECC">
      <w:pPr>
        <w:spacing w:after="120"/>
        <w:ind w:right="-613"/>
        <w:rPr>
          <w:b/>
        </w:rPr>
      </w:pPr>
      <w:r w:rsidRPr="000E7ECC">
        <w:rPr>
          <w:b/>
        </w:rPr>
        <w:t>EQA name</w:t>
      </w:r>
      <w:r w:rsidR="007F5F01">
        <w:rPr>
          <w:b/>
        </w:rPr>
        <w:t>/Examiner</w:t>
      </w:r>
      <w:r w:rsidRPr="000E7ECC">
        <w:rPr>
          <w:b/>
        </w:rPr>
        <w:t xml:space="preserve"> </w:t>
      </w:r>
      <w:r w:rsidRPr="000E7ECC">
        <w:t>(If sampled)</w:t>
      </w:r>
      <w:r w:rsidRPr="000E7ECC">
        <w:rPr>
          <w:b/>
        </w:rPr>
        <w:t xml:space="preserve">: </w:t>
      </w:r>
      <w:r w:rsidRPr="000E7ECC">
        <w:t>____________________</w:t>
      </w:r>
      <w:r w:rsidR="007F5F01">
        <w:t>__________________________</w:t>
      </w:r>
      <w:r w:rsidRPr="000E7ECC">
        <w:t>__________</w:t>
      </w:r>
    </w:p>
    <w:p w:rsidR="000E7ECC" w:rsidRPr="000E7ECC" w:rsidRDefault="000E7ECC" w:rsidP="000E7ECC">
      <w:pPr>
        <w:spacing w:after="120"/>
        <w:ind w:right="-613"/>
        <w:rPr>
          <w:b/>
        </w:rPr>
      </w:pPr>
      <w:r w:rsidRPr="000E7ECC">
        <w:rPr>
          <w:b/>
        </w:rPr>
        <w:t>EQA signature</w:t>
      </w:r>
      <w:r w:rsidR="007F5F01">
        <w:rPr>
          <w:b/>
        </w:rPr>
        <w:t>/Examiner</w:t>
      </w:r>
      <w:r w:rsidRPr="000E7ECC">
        <w:rPr>
          <w:b/>
        </w:rPr>
        <w:t xml:space="preserve"> </w:t>
      </w:r>
      <w:r w:rsidRPr="000E7ECC">
        <w:t>(If sampled)</w:t>
      </w:r>
      <w:r w:rsidRPr="000E7ECC">
        <w:rPr>
          <w:b/>
        </w:rPr>
        <w:t xml:space="preserve">: </w:t>
      </w:r>
      <w:r w:rsidRPr="000E7ECC">
        <w:t>_______________</w:t>
      </w:r>
      <w:r w:rsidR="007F5F01">
        <w:t>_________</w:t>
      </w:r>
      <w:r w:rsidRPr="000E7ECC">
        <w:t xml:space="preserve">________ </w:t>
      </w:r>
      <w:r w:rsidRPr="000E7ECC">
        <w:rPr>
          <w:b/>
        </w:rPr>
        <w:t>Date:</w:t>
      </w:r>
      <w:r w:rsidRPr="000E7ECC">
        <w:t xml:space="preserve"> ________________</w:t>
      </w:r>
    </w:p>
    <w:p w:rsidR="006628C4" w:rsidRDefault="006628C4" w:rsidP="00E956A9">
      <w:pPr>
        <w:spacing w:after="120"/>
        <w:ind w:right="-613"/>
        <w:rPr>
          <w:b/>
        </w:rPr>
      </w:pP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7F5F01" w:rsidRPr="004A608D" w:rsidTr="009F197D">
        <w:tc>
          <w:tcPr>
            <w:tcW w:w="535" w:type="pct"/>
            <w:tcBorders>
              <w:top w:val="single" w:sz="4" w:space="0" w:color="DDDDDD"/>
              <w:left w:val="single" w:sz="4" w:space="0" w:color="DDDDDD"/>
              <w:bottom w:val="single" w:sz="4" w:space="0" w:color="DDDDDD"/>
              <w:right w:val="single" w:sz="4" w:space="0" w:color="DDDDDD"/>
            </w:tcBorders>
          </w:tcPr>
          <w:p w:rsidR="007F5F01" w:rsidRPr="004A608D" w:rsidRDefault="007F5F01" w:rsidP="007F5F01">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7F5F01" w:rsidRPr="004A608D" w:rsidRDefault="007F5F01" w:rsidP="007F5F01">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7F5F01" w:rsidRPr="004A608D" w:rsidRDefault="007F5F01" w:rsidP="007F5F01">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7F5F01" w:rsidRPr="004A608D" w:rsidRDefault="007F5F01" w:rsidP="007F5F01">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bookmarkStart w:id="0" w:name="_GoBack"/>
            <w:bookmarkEnd w:id="0"/>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84E" w:rsidRDefault="00B4684E" w:rsidP="00735D34">
      <w:r>
        <w:separator/>
      </w:r>
    </w:p>
  </w:endnote>
  <w:endnote w:type="continuationSeparator" w:id="0">
    <w:p w:rsidR="00B4684E" w:rsidRDefault="00B4684E"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4684E" w:rsidP="009F197D">
            <w:pPr>
              <w:pStyle w:val="Footer"/>
              <w:tabs>
                <w:tab w:val="clear" w:pos="9026"/>
              </w:tabs>
              <w:ind w:right="-330"/>
              <w:rPr>
                <w:rFonts w:cstheme="minorHAnsi"/>
                <w:b/>
                <w:color w:val="FF0000"/>
                <w:szCs w:val="18"/>
              </w:rPr>
            </w:pPr>
            <w:r w:rsidRPr="00B4684E">
              <w:rPr>
                <w:rFonts w:cstheme="minorHAnsi"/>
              </w:rPr>
              <w:t>iUBT323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F5F0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F5F01">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F5F0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84E" w:rsidRDefault="00B4684E" w:rsidP="00735D34">
      <w:r>
        <w:separator/>
      </w:r>
    </w:p>
  </w:footnote>
  <w:footnote w:type="continuationSeparator" w:id="0">
    <w:p w:rsidR="00B4684E" w:rsidRDefault="00B4684E"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B4684E"/>
    <w:rsid w:val="00003257"/>
    <w:rsid w:val="0001369A"/>
    <w:rsid w:val="00061C6A"/>
    <w:rsid w:val="000D1D6D"/>
    <w:rsid w:val="000E7ECC"/>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7F5F01"/>
    <w:rsid w:val="00834262"/>
    <w:rsid w:val="00856F63"/>
    <w:rsid w:val="00874E16"/>
    <w:rsid w:val="008F03ED"/>
    <w:rsid w:val="0093597A"/>
    <w:rsid w:val="009541DF"/>
    <w:rsid w:val="00974429"/>
    <w:rsid w:val="00974DDB"/>
    <w:rsid w:val="00976267"/>
    <w:rsid w:val="00992337"/>
    <w:rsid w:val="009D42F0"/>
    <w:rsid w:val="009E3C52"/>
    <w:rsid w:val="009F197D"/>
    <w:rsid w:val="00A47301"/>
    <w:rsid w:val="00A66143"/>
    <w:rsid w:val="00A679AF"/>
    <w:rsid w:val="00A926BD"/>
    <w:rsid w:val="00A9756D"/>
    <w:rsid w:val="00B4684E"/>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5D59FBC4-6242-44CC-9CC6-FBD73866F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C2AE9-0AB3-48C1-9071-4BAF1A266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233</Words>
  <Characters>1435</Characters>
  <Application>Microsoft Office Word</Application>
  <DocSecurity>0</DocSecurity>
  <Lines>89</Lines>
  <Paragraphs>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2019-09-27T14:20:00Z</dcterms:created>
  <dcterms:modified xsi:type="dcterms:W3CDTF">2019-09-27T14:20:00Z</dcterms:modified>
</cp:coreProperties>
</file>