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D2044D" w:rsidRDefault="00D2044D" w:rsidP="00BA514F">
      <w:pPr>
        <w:pStyle w:val="Heading2"/>
        <w:spacing w:after="120"/>
        <w:rPr>
          <w:rFonts w:cstheme="minorHAnsi"/>
          <w:color w:val="auto"/>
        </w:rPr>
      </w:pPr>
      <w:r w:rsidRPr="00D2044D">
        <w:rPr>
          <w:rFonts w:cstheme="minorHAnsi"/>
          <w:color w:val="auto"/>
        </w:rPr>
        <w:t>iUBT321</w:t>
      </w:r>
      <w:r w:rsidR="00BF0C3B" w:rsidRPr="00D2044D">
        <w:rPr>
          <w:rFonts w:cstheme="minorHAnsi"/>
          <w:color w:val="auto"/>
        </w:rPr>
        <w:t xml:space="preserve"> </w:t>
      </w:r>
      <w:r w:rsidR="001204C3" w:rsidRPr="00D2044D">
        <w:rPr>
          <w:rFonts w:cstheme="minorHAnsi"/>
          <w:color w:val="auto"/>
        </w:rPr>
        <w:t>–</w:t>
      </w:r>
      <w:r w:rsidR="0001369A" w:rsidRPr="00D2044D">
        <w:rPr>
          <w:rFonts w:cstheme="minorHAnsi"/>
          <w:color w:val="auto"/>
        </w:rPr>
        <w:t xml:space="preserve"> </w:t>
      </w:r>
      <w:r w:rsidRPr="00D2044D">
        <w:rPr>
          <w:rFonts w:cstheme="minorHAnsi"/>
          <w:color w:val="auto"/>
        </w:rPr>
        <w:t>Apply individual permanent lashes</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t xml:space="preserve">during </w:t>
      </w:r>
      <w:r w:rsidR="00CE4A65" w:rsidRPr="000C0A74">
        <w:t>the external practical examination</w:t>
      </w:r>
      <w:r w:rsidRPr="00646685">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w:t>
      </w:r>
      <w:bookmarkStart w:id="0" w:name="_GoBack"/>
      <w:bookmarkEnd w:id="0"/>
      <w:r>
        <w:t>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0C0A74">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0C0A74">
        <w:trPr>
          <w:trHeight w:val="30"/>
        </w:trPr>
        <w:tc>
          <w:tcPr>
            <w:tcW w:w="2905" w:type="pct"/>
            <w:shd w:val="clear" w:color="auto" w:fill="FFFFFF" w:themeFill="background1"/>
            <w:tcMar>
              <w:top w:w="28" w:type="dxa"/>
              <w:bottom w:w="28" w:type="dxa"/>
            </w:tcMar>
            <w:vAlign w:val="center"/>
          </w:tcPr>
          <w:p w:rsidR="00E33ECD" w:rsidRPr="005A651E" w:rsidRDefault="00E33ECD" w:rsidP="000C0A74">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0C0A74">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Default="00E33ECD" w:rsidP="000C0A74">
            <w:pPr>
              <w:pStyle w:val="bullet0"/>
            </w:pPr>
            <w:r>
              <w:t>Treatment evidence</w:t>
            </w:r>
            <w:r w:rsidR="00AF4C17">
              <w:t xml:space="preserve"> (5</w:t>
            </w:r>
            <w:r w:rsidR="000C0A74">
              <w:t xml:space="preserve"> treatments)</w:t>
            </w:r>
          </w:p>
          <w:p w:rsidR="002A388A" w:rsidRPr="005A651E" w:rsidRDefault="002A388A" w:rsidP="000C0A74">
            <w:pPr>
              <w:pStyle w:val="bullet0"/>
            </w:pPr>
            <w:r>
              <w:t xml:space="preserve">Assignment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5034B3" w:rsidRPr="001E0802" w:rsidRDefault="005034B3" w:rsidP="005034B3">
      <w:pPr>
        <w:spacing w:after="120"/>
        <w:ind w:right="-613"/>
        <w:rPr>
          <w:b/>
        </w:rPr>
      </w:pPr>
      <w:r>
        <w:rPr>
          <w:b/>
        </w:rPr>
        <w:t>External examiner name</w:t>
      </w:r>
      <w:r w:rsidRPr="001E0802">
        <w:rPr>
          <w:b/>
        </w:rPr>
        <w:t>:</w:t>
      </w:r>
      <w:r>
        <w:rPr>
          <w:b/>
        </w:rPr>
        <w:t xml:space="preserve"> </w:t>
      </w:r>
      <w:r w:rsidRPr="001E0802">
        <w:t>______</w:t>
      </w:r>
      <w:r>
        <w:t>__________________________________________________________</w:t>
      </w:r>
    </w:p>
    <w:p w:rsidR="005034B3" w:rsidRDefault="005034B3" w:rsidP="005034B3">
      <w:pPr>
        <w:spacing w:after="120"/>
        <w:ind w:right="-613"/>
        <w:rPr>
          <w:b/>
        </w:rPr>
      </w:pPr>
      <w:r>
        <w:rPr>
          <w:b/>
        </w:rPr>
        <w:t>External examiner signature</w:t>
      </w:r>
      <w:r w:rsidRPr="001E0802">
        <w:rPr>
          <w:b/>
        </w:rPr>
        <w:t>:</w:t>
      </w:r>
      <w:r>
        <w:rPr>
          <w:b/>
        </w:rPr>
        <w:t xml:space="preserve"> </w:t>
      </w:r>
      <w:r w:rsidRPr="001E0802">
        <w:t>______</w:t>
      </w:r>
      <w:r>
        <w:t xml:space="preserve">_____________ ____________________ </w:t>
      </w:r>
      <w:r w:rsidRPr="00B07B93">
        <w:rPr>
          <w:b/>
        </w:rPr>
        <w:t>Date:</w:t>
      </w:r>
      <w:r>
        <w:t xml:space="preserve"> ________________</w:t>
      </w:r>
    </w:p>
    <w:p w:rsidR="005034B3" w:rsidRPr="004A608D" w:rsidRDefault="005034B3" w:rsidP="005034B3">
      <w:pPr>
        <w:spacing w:line="259" w:lineRule="auto"/>
        <w:rPr>
          <w:b/>
        </w:rPr>
      </w:pPr>
      <w:r w:rsidRPr="00434C78">
        <w:br w:type="page"/>
      </w:r>
      <w:r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5034B3" w:rsidRPr="004A608D" w:rsidTr="00D5790E">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5034B3" w:rsidRPr="004A608D" w:rsidRDefault="005034B3" w:rsidP="00D5790E">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5034B3" w:rsidRPr="004A608D" w:rsidRDefault="005034B3" w:rsidP="00D5790E">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5034B3" w:rsidRPr="004A608D" w:rsidRDefault="005034B3" w:rsidP="00D5790E">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5034B3" w:rsidRPr="004A608D" w:rsidRDefault="005034B3" w:rsidP="00D5790E">
            <w:pPr>
              <w:spacing w:before="60" w:after="60"/>
              <w:rPr>
                <w:b/>
              </w:rPr>
            </w:pPr>
            <w:r>
              <w:rPr>
                <w:b/>
              </w:rPr>
              <w:t>Role</w:t>
            </w:r>
          </w:p>
        </w:tc>
      </w:tr>
      <w:tr w:rsidR="005034B3" w:rsidRPr="004A608D" w:rsidTr="00D5790E">
        <w:tc>
          <w:tcPr>
            <w:tcW w:w="535" w:type="pct"/>
            <w:tcBorders>
              <w:top w:val="single" w:sz="4" w:space="0" w:color="DDDDDD"/>
              <w:left w:val="single" w:sz="4" w:space="0" w:color="DDDDDD"/>
              <w:bottom w:val="single" w:sz="4" w:space="0" w:color="DDDDDD"/>
              <w:right w:val="single" w:sz="4" w:space="0" w:color="DDDDDD"/>
            </w:tcBorders>
          </w:tcPr>
          <w:p w:rsidR="005034B3" w:rsidRPr="004A608D" w:rsidRDefault="005034B3" w:rsidP="00D5790E">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5034B3" w:rsidRPr="004A608D" w:rsidRDefault="005034B3" w:rsidP="00D5790E">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5034B3" w:rsidRPr="004A608D" w:rsidRDefault="005034B3" w:rsidP="00D5790E">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5034B3" w:rsidRPr="004A608D" w:rsidRDefault="005034B3" w:rsidP="00D5790E">
            <w:pPr>
              <w:spacing w:before="60" w:after="60"/>
            </w:pPr>
            <w:r>
              <w:t>Qualifications and Regulation Co-ordinator</w:t>
            </w:r>
          </w:p>
        </w:tc>
      </w:tr>
      <w:tr w:rsidR="005034B3" w:rsidRPr="004A608D" w:rsidTr="00D5790E">
        <w:tc>
          <w:tcPr>
            <w:tcW w:w="535" w:type="pct"/>
            <w:tcBorders>
              <w:top w:val="single" w:sz="4" w:space="0" w:color="DDDDDD"/>
              <w:left w:val="single" w:sz="4" w:space="0" w:color="DDDDDD"/>
              <w:bottom w:val="single" w:sz="4" w:space="0" w:color="DDDDDD"/>
              <w:right w:val="single" w:sz="4" w:space="0" w:color="DDDDDD"/>
            </w:tcBorders>
          </w:tcPr>
          <w:p w:rsidR="005034B3" w:rsidRPr="004A608D" w:rsidRDefault="005034B3" w:rsidP="00D5790E">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5034B3" w:rsidRPr="004A608D" w:rsidRDefault="005034B3" w:rsidP="00D5790E">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5034B3" w:rsidRPr="004A608D" w:rsidRDefault="005034B3" w:rsidP="00D5790E">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5034B3" w:rsidRPr="004A608D" w:rsidRDefault="005034B3" w:rsidP="00D5790E">
            <w:pPr>
              <w:spacing w:before="60" w:after="60"/>
            </w:pPr>
          </w:p>
        </w:tc>
      </w:tr>
      <w:tr w:rsidR="005034B3" w:rsidRPr="004A608D" w:rsidTr="00D5790E">
        <w:tc>
          <w:tcPr>
            <w:tcW w:w="535" w:type="pct"/>
            <w:tcBorders>
              <w:top w:val="single" w:sz="4" w:space="0" w:color="DDDDDD"/>
              <w:left w:val="single" w:sz="4" w:space="0" w:color="DDDDDD"/>
              <w:bottom w:val="single" w:sz="4" w:space="0" w:color="DDDDDD"/>
              <w:right w:val="single" w:sz="4" w:space="0" w:color="DDDDDD"/>
            </w:tcBorders>
          </w:tcPr>
          <w:p w:rsidR="005034B3" w:rsidRDefault="005034B3" w:rsidP="00D5790E">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5034B3" w:rsidRDefault="005034B3" w:rsidP="00D5790E">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5034B3" w:rsidRDefault="005034B3" w:rsidP="00D5790E">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5034B3" w:rsidRDefault="005034B3" w:rsidP="00D5790E">
            <w:pPr>
              <w:spacing w:before="60" w:after="60"/>
            </w:pPr>
          </w:p>
        </w:tc>
      </w:tr>
    </w:tbl>
    <w:p w:rsidR="005034B3" w:rsidRPr="001204C3" w:rsidRDefault="005034B3" w:rsidP="005034B3">
      <w:pPr>
        <w:tabs>
          <w:tab w:val="left" w:pos="1553"/>
        </w:tabs>
        <w:rPr>
          <w:rFonts w:cstheme="minorHAnsi"/>
          <w:sz w:val="52"/>
        </w:rPr>
      </w:pPr>
    </w:p>
    <w:p w:rsidR="0032249D" w:rsidRPr="001204C3" w:rsidRDefault="0032249D" w:rsidP="005034B3">
      <w:pPr>
        <w:spacing w:after="120"/>
        <w:ind w:right="-613"/>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044D" w:rsidRDefault="00D2044D" w:rsidP="00735D34">
      <w:r>
        <w:separator/>
      </w:r>
    </w:p>
  </w:endnote>
  <w:endnote w:type="continuationSeparator" w:id="0">
    <w:p w:rsidR="00D2044D" w:rsidRDefault="00D2044D"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D2044D" w:rsidP="009F197D">
            <w:pPr>
              <w:pStyle w:val="Footer"/>
              <w:tabs>
                <w:tab w:val="clear" w:pos="9026"/>
              </w:tabs>
              <w:ind w:right="-330"/>
              <w:rPr>
                <w:rFonts w:cstheme="minorHAnsi"/>
                <w:b/>
                <w:color w:val="FF0000"/>
                <w:szCs w:val="18"/>
              </w:rPr>
            </w:pPr>
            <w:r w:rsidRPr="00D2044D">
              <w:rPr>
                <w:rFonts w:cstheme="minorHAnsi"/>
              </w:rPr>
              <w:t>iUBT321</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5034B3">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5034B3">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5034B3">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044D" w:rsidRDefault="00D2044D" w:rsidP="00735D34">
      <w:r>
        <w:separator/>
      </w:r>
    </w:p>
  </w:footnote>
  <w:footnote w:type="continuationSeparator" w:id="0">
    <w:p w:rsidR="00D2044D" w:rsidRDefault="00D2044D"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wFAPKvaxgtAAAA"/>
  </w:docVars>
  <w:rsids>
    <w:rsidRoot w:val="00D2044D"/>
    <w:rsid w:val="00003257"/>
    <w:rsid w:val="0001369A"/>
    <w:rsid w:val="00061C6A"/>
    <w:rsid w:val="000C0A74"/>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A388A"/>
    <w:rsid w:val="002C2ACF"/>
    <w:rsid w:val="003163CE"/>
    <w:rsid w:val="003174B1"/>
    <w:rsid w:val="0032249D"/>
    <w:rsid w:val="00361FF4"/>
    <w:rsid w:val="00383801"/>
    <w:rsid w:val="003B69C6"/>
    <w:rsid w:val="003C5251"/>
    <w:rsid w:val="003F2255"/>
    <w:rsid w:val="00434C78"/>
    <w:rsid w:val="00464B15"/>
    <w:rsid w:val="00477296"/>
    <w:rsid w:val="005034B3"/>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F4C17"/>
    <w:rsid w:val="00B52567"/>
    <w:rsid w:val="00B96EAD"/>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44D"/>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66BDC053-4635-4AE7-A3CC-CF283B682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F69BD-3539-41A6-BC70-5DBE760EA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240</Words>
  <Characters>1247</Characters>
  <Application>Microsoft Office Word</Application>
  <DocSecurity>0</DocSecurity>
  <Lines>1247</Lines>
  <Paragraphs>135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Tom Hynd</cp:lastModifiedBy>
  <cp:revision>2</cp:revision>
  <cp:lastPrinted>2019-05-15T13:50:00Z</cp:lastPrinted>
  <dcterms:created xsi:type="dcterms:W3CDTF">2019-09-27T13:47:00Z</dcterms:created>
  <dcterms:modified xsi:type="dcterms:W3CDTF">2019-09-27T13:47:00Z</dcterms:modified>
</cp:coreProperties>
</file>