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8102FA" w14:textId="77777777"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1371A5E9" wp14:editId="09F69B9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C0DF6" w14:textId="77777777" w:rsidR="006858C7" w:rsidRDefault="006858C7" w:rsidP="006858C7">
      <w:pPr>
        <w:spacing w:after="0"/>
      </w:pPr>
    </w:p>
    <w:p w14:paraId="1F904161" w14:textId="77777777" w:rsidR="006858C7" w:rsidRDefault="006858C7" w:rsidP="006858C7">
      <w:pPr>
        <w:spacing w:after="0"/>
      </w:pPr>
    </w:p>
    <w:p w14:paraId="7C28E3C0" w14:textId="77777777" w:rsidR="00E6627C" w:rsidRPr="00E6627C" w:rsidRDefault="00F013BA" w:rsidP="00E6627C">
      <w:pPr>
        <w:pStyle w:val="Title"/>
        <w:spacing w:after="240"/>
      </w:pPr>
      <w:r>
        <w:t>Treatment Evidence</w:t>
      </w:r>
      <w:r w:rsidR="00E6627C">
        <w:t xml:space="preserve"> </w:t>
      </w:r>
      <w:r>
        <w:t>F</w:t>
      </w:r>
      <w:r w:rsidR="00E6627C">
        <w:t>orm</w:t>
      </w:r>
    </w:p>
    <w:p w14:paraId="47B641D3" w14:textId="77777777" w:rsidR="00F77413" w:rsidRPr="00F013BA" w:rsidRDefault="00C06C67" w:rsidP="006858C7">
      <w:pPr>
        <w:rPr>
          <w:b/>
          <w:sz w:val="32"/>
        </w:rPr>
      </w:pPr>
      <w:r w:rsidRPr="00C06C67">
        <w:rPr>
          <w:b/>
          <w:sz w:val="32"/>
        </w:rPr>
        <w:t>iUBT312</w:t>
      </w:r>
      <w:r w:rsidR="006858C7" w:rsidRPr="00E6627C">
        <w:rPr>
          <w:b/>
          <w:sz w:val="32"/>
        </w:rPr>
        <w:t xml:space="preserve"> </w:t>
      </w:r>
      <w:r w:rsidR="006858C7" w:rsidRPr="00E30EAD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Pr="00C06C67">
        <w:rPr>
          <w:sz w:val="32"/>
        </w:rPr>
        <w:t xml:space="preserve">Bridal </w:t>
      </w:r>
      <w:r>
        <w:rPr>
          <w:sz w:val="32"/>
        </w:rPr>
        <w:t>m</w:t>
      </w:r>
      <w:r w:rsidRPr="00C06C67">
        <w:rPr>
          <w:sz w:val="32"/>
        </w:rPr>
        <w:t>ake-up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1FD7698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60805E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CD76F58" w14:textId="77777777" w:rsidR="006858C7" w:rsidRDefault="006858C7" w:rsidP="00A71259"/>
        </w:tc>
      </w:tr>
      <w:tr w:rsidR="006858C7" w14:paraId="0774700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5F8ECF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9A76FAF" w14:textId="77777777" w:rsidR="006858C7" w:rsidRDefault="006858C7" w:rsidP="00A71259"/>
        </w:tc>
      </w:tr>
      <w:tr w:rsidR="006858C7" w14:paraId="72FC259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8F9B1A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E202A1B" w14:textId="77777777" w:rsidR="006858C7" w:rsidRDefault="006858C7" w:rsidP="00A71259"/>
        </w:tc>
      </w:tr>
      <w:tr w:rsidR="006858C7" w14:paraId="30DC1C3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E3C407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882113C" w14:textId="77777777" w:rsidR="006858C7" w:rsidRDefault="006858C7" w:rsidP="00A71259"/>
        </w:tc>
      </w:tr>
      <w:tr w:rsidR="006858C7" w14:paraId="0FE52E7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7342A4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7479327" w14:textId="77777777" w:rsidR="006858C7" w:rsidRDefault="006858C7" w:rsidP="00A71259"/>
        </w:tc>
      </w:tr>
    </w:tbl>
    <w:p w14:paraId="66334E7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03AA731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956D60B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735E4C85" w14:textId="77777777" w:rsidR="006858C7" w:rsidRDefault="006858C7" w:rsidP="00A61D0B"/>
        </w:tc>
      </w:tr>
      <w:tr w:rsidR="004E0103" w14:paraId="335C3631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D0D2A9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D28C844" w14:textId="77777777" w:rsidR="004E0103" w:rsidRDefault="004E0103" w:rsidP="00A61D0B"/>
          <w:p w14:paraId="60979C83" w14:textId="77777777" w:rsidR="004E0103" w:rsidRDefault="004E0103" w:rsidP="00A61D0B"/>
        </w:tc>
      </w:tr>
      <w:tr w:rsidR="004E0103" w14:paraId="072BA8D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397BF2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F8D34B4" w14:textId="77777777" w:rsidR="004E0103" w:rsidRDefault="004E0103" w:rsidP="00A61D0B"/>
        </w:tc>
      </w:tr>
      <w:tr w:rsidR="004E0103" w14:paraId="25FC1C05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30F93CF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4A38E30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192C0D2" w14:textId="77777777" w:rsidR="004E0103" w:rsidRDefault="004E0103" w:rsidP="00A61D0B"/>
        </w:tc>
      </w:tr>
      <w:tr w:rsidR="004E0103" w14:paraId="6945BF8C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53CBBCAA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4A119F39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11622E7" w14:textId="77777777" w:rsidR="004E0103" w:rsidRDefault="004E0103" w:rsidP="00A61D0B"/>
        </w:tc>
      </w:tr>
    </w:tbl>
    <w:p w14:paraId="33D25093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49DFC31E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69F4C4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9E6CA80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4D2D6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3D41B58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6B29BEA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B841C0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6333EA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6F6B8C1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21A66C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5D704C1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F345EC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10CE5C22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7B13F52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0CD4FAD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DE436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DCC4705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6BD3BA1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7676EA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EBCCB65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DFA8E9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4978489" w14:textId="77777777" w:rsidR="00E6627C" w:rsidRDefault="00E6627C" w:rsidP="00E25719">
            <w:r>
              <w:t>Number of children:</w:t>
            </w:r>
          </w:p>
          <w:p w14:paraId="33C456CF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E431147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3AE6271A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3DCAE4" w14:textId="77777777" w:rsidR="00E6627C" w:rsidRDefault="00E6627C" w:rsidP="00E25719">
            <w:r>
              <w:t>Date of last period:</w:t>
            </w:r>
          </w:p>
          <w:p w14:paraId="6D9D6CF5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B69F4EE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A76E5B7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6ADA29DC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576C15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4B339C4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84BAA8" w14:textId="77777777" w:rsidR="00F724E4" w:rsidRDefault="00C06C67" w:rsidP="00C06C67">
            <w:pPr>
              <w:jc w:val="center"/>
            </w:pPr>
            <w:r w:rsidRPr="00C06C67"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F9A1DC" w14:textId="77777777" w:rsidR="00F724E4" w:rsidRDefault="00746CC1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C3652B" w14:textId="77777777" w:rsidR="00F724E4" w:rsidRPr="00A72B2F" w:rsidRDefault="00C06C67" w:rsidP="0082428A">
            <w:pPr>
              <w:jc w:val="center"/>
            </w:pPr>
            <w:r>
              <w:t>Nervous/p</w:t>
            </w:r>
            <w:r w:rsidRPr="00C06C67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0CD9D7" w14:textId="77777777" w:rsidR="00F724E4" w:rsidRDefault="00746CC1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0E0849" w14:textId="77777777" w:rsidR="00F724E4" w:rsidRPr="0087609D" w:rsidRDefault="00C06C67" w:rsidP="0082428A">
            <w:pPr>
              <w:jc w:val="center"/>
            </w:pPr>
            <w:r w:rsidRPr="00C06C67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60CA08" w14:textId="77777777" w:rsidR="00F724E4" w:rsidRDefault="00746CC1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B24A5A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001882" w14:textId="77777777" w:rsidR="00F724E4" w:rsidRDefault="00C06C67" w:rsidP="0082428A">
            <w:pPr>
              <w:jc w:val="center"/>
            </w:pPr>
            <w:r w:rsidRPr="00C06C67"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B8E13C" w14:textId="77777777" w:rsidR="00F724E4" w:rsidRDefault="00746CC1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A58280" w14:textId="77777777" w:rsidR="00F724E4" w:rsidRPr="00F724E4" w:rsidRDefault="00C06C67" w:rsidP="0082428A">
            <w:pPr>
              <w:jc w:val="center"/>
            </w:pPr>
            <w:r w:rsidRPr="00C06C67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8C6230" w14:textId="77777777" w:rsidR="00F724E4" w:rsidRDefault="00746CC1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9F7E4F" w14:textId="77777777" w:rsidR="00F724E4" w:rsidRPr="00F724E4" w:rsidRDefault="00C06C67" w:rsidP="0082428A">
            <w:pPr>
              <w:jc w:val="center"/>
            </w:pPr>
            <w:r w:rsidRPr="00C06C67">
              <w:t>Skin 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BDA9B7" w14:textId="77777777" w:rsidR="00F724E4" w:rsidRDefault="00746CC1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672932F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F2C44A" w14:textId="77777777" w:rsidR="007E7D4A" w:rsidRDefault="00C06C67" w:rsidP="0082428A">
            <w:pPr>
              <w:jc w:val="center"/>
            </w:pPr>
            <w:r w:rsidRPr="00C06C67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612A90" w14:textId="77777777" w:rsidR="007E7D4A" w:rsidRDefault="00746CC1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AAD4CB" w14:textId="77777777" w:rsidR="007E7D4A" w:rsidRPr="00F724E4" w:rsidRDefault="00C06C67" w:rsidP="0082428A">
            <w:pPr>
              <w:jc w:val="center"/>
            </w:pPr>
            <w:r w:rsidRPr="00C06C67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B23A99" w14:textId="77777777" w:rsidR="007E7D4A" w:rsidRDefault="00746CC1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7EEB08" w14:textId="77777777" w:rsidR="007E7D4A" w:rsidRPr="00F724E4" w:rsidRDefault="00C06C67" w:rsidP="0082428A">
            <w:pPr>
              <w:jc w:val="center"/>
            </w:pPr>
            <w:r w:rsidRPr="00C06C67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D0B5783" w14:textId="77777777" w:rsidR="007E7D4A" w:rsidRDefault="00746CC1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67E10" w:rsidRPr="0087609D" w14:paraId="0B488E52" w14:textId="77777777" w:rsidTr="0007623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957A5C" w14:textId="77777777" w:rsidR="00867E10" w:rsidRDefault="00867E10" w:rsidP="0082428A">
            <w:pPr>
              <w:jc w:val="center"/>
            </w:pPr>
            <w:r w:rsidRPr="00C06C67">
              <w:t>Whiplash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83F796" w14:textId="77777777" w:rsidR="00867E10" w:rsidRDefault="00746CC1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E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565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14:paraId="77D41431" w14:textId="77777777" w:rsidR="00867E10" w:rsidRPr="00F724E4" w:rsidRDefault="00867E10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E179F57" w14:textId="77777777" w:rsidR="00867E10" w:rsidRDefault="00867E10" w:rsidP="00A72B2F">
            <w:pPr>
              <w:jc w:val="center"/>
            </w:pPr>
          </w:p>
        </w:tc>
      </w:tr>
    </w:tbl>
    <w:p w14:paraId="79889EBA" w14:textId="77777777" w:rsidR="00AB226F" w:rsidRDefault="00AB226F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87"/>
        <w:gridCol w:w="436"/>
        <w:gridCol w:w="2996"/>
        <w:gridCol w:w="456"/>
        <w:gridCol w:w="3045"/>
        <w:gridCol w:w="436"/>
      </w:tblGrid>
      <w:tr w:rsidR="00C636DA" w:rsidRPr="0087609D" w14:paraId="329AAA9D" w14:textId="77777777" w:rsidTr="00A4278F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93E3597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83855E9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900AD2" w14:textId="77777777" w:rsidR="00C636DA" w:rsidRDefault="00C06C67" w:rsidP="00A4278F">
            <w:pPr>
              <w:jc w:val="center"/>
            </w:pPr>
            <w:r w:rsidRPr="00C06C67">
              <w:t>Fever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AFC0690" w14:textId="77777777" w:rsidR="00C636DA" w:rsidRDefault="00746CC1" w:rsidP="00A4278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19487EC" w14:textId="77777777" w:rsidR="00C636DA" w:rsidRPr="008B198A" w:rsidRDefault="00C06C67" w:rsidP="00A4278F">
            <w:pPr>
              <w:jc w:val="center"/>
            </w:pPr>
            <w:r w:rsidRPr="00C06C67">
              <w:t>Contagious or infectious diseases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A2F38C2" w14:textId="77777777" w:rsidR="00C636DA" w:rsidRDefault="00746CC1" w:rsidP="00A4278F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0A14405" w14:textId="77777777" w:rsidR="00C636DA" w:rsidRPr="0087609D" w:rsidRDefault="00C06C67" w:rsidP="00A4278F">
            <w:pPr>
              <w:jc w:val="center"/>
            </w:pPr>
            <w:r w:rsidRPr="00C06C67">
              <w:t>Under the influence of recreational drugs or alcohol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5BB299E" w14:textId="77777777" w:rsidR="00C636DA" w:rsidRDefault="00746CC1" w:rsidP="00A4278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3389667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444985F" w14:textId="77777777" w:rsidR="00C636DA" w:rsidRDefault="00C06C67" w:rsidP="00A4278F">
            <w:pPr>
              <w:jc w:val="center"/>
            </w:pPr>
            <w:r w:rsidRPr="00C06C67">
              <w:t>Diarrhoea and vomiting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6964E5A" w14:textId="77777777" w:rsidR="00C636DA" w:rsidRDefault="00746CC1" w:rsidP="00A4278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F48A45F" w14:textId="77777777" w:rsidR="00C636DA" w:rsidRPr="00F724E4" w:rsidRDefault="00C06C67" w:rsidP="00A4278F">
            <w:pPr>
              <w:jc w:val="center"/>
            </w:pPr>
            <w:r w:rsidRPr="00C06C67">
              <w:t>Any known allergies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0D68389" w14:textId="77777777" w:rsidR="00C636DA" w:rsidRDefault="00746CC1" w:rsidP="00A4278F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081135B" w14:textId="77777777" w:rsidR="00C636DA" w:rsidRPr="00F724E4" w:rsidRDefault="00C06C67" w:rsidP="00A4278F">
            <w:pPr>
              <w:jc w:val="center"/>
            </w:pPr>
            <w:r w:rsidRPr="00C06C67">
              <w:t>Eczema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2D07C2D" w14:textId="77777777" w:rsidR="00C636DA" w:rsidRDefault="00746CC1" w:rsidP="00A4278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CFC2B7E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EEAEE8" w14:textId="77777777" w:rsidR="00C636DA" w:rsidRDefault="00C06C67" w:rsidP="00A4278F">
            <w:pPr>
              <w:jc w:val="center"/>
            </w:pPr>
            <w:r w:rsidRPr="00C06C67">
              <w:t>Dermatitis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BB8CAAF" w14:textId="77777777" w:rsidR="00C636DA" w:rsidRDefault="00746CC1" w:rsidP="00A4278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B444B3A" w14:textId="77777777" w:rsidR="00C636DA" w:rsidRPr="00F724E4" w:rsidRDefault="00C06C67" w:rsidP="00A4278F">
            <w:pPr>
              <w:jc w:val="center"/>
            </w:pPr>
            <w:r w:rsidRPr="00C06C67">
              <w:t>Psoriasis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606DDFE" w14:textId="77777777" w:rsidR="00C636DA" w:rsidRDefault="00746CC1" w:rsidP="00A4278F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207F1EA9" w14:textId="77777777" w:rsidR="00C636DA" w:rsidRPr="00F724E4" w:rsidRDefault="00A4278F" w:rsidP="00A4278F">
            <w:pPr>
              <w:jc w:val="center"/>
            </w:pPr>
            <w:r w:rsidRPr="00A4278F">
              <w:t>Undiagnosed lumps and bumps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7C7F483" w14:textId="77777777" w:rsidR="00C636DA" w:rsidRDefault="00746CC1" w:rsidP="00A4278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579C453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1D5BD0" w14:textId="77777777" w:rsidR="00C636DA" w:rsidRDefault="00A4278F" w:rsidP="00A4278F">
            <w:pPr>
              <w:jc w:val="center"/>
            </w:pPr>
            <w:r w:rsidRPr="00A4278F">
              <w:t>Localised swelling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E5808A3" w14:textId="77777777" w:rsidR="00C636DA" w:rsidRDefault="00746CC1" w:rsidP="00A4278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2503965" w14:textId="77777777" w:rsidR="00C636DA" w:rsidRPr="00F724E4" w:rsidRDefault="00A4278F" w:rsidP="00A4278F">
            <w:pPr>
              <w:jc w:val="center"/>
            </w:pPr>
            <w:r w:rsidRPr="00A4278F">
              <w:t>Inflammation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AB6ABFD" w14:textId="77777777" w:rsidR="00C636DA" w:rsidRDefault="00746CC1" w:rsidP="00A4278F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CF0C9A5" w14:textId="77777777" w:rsidR="00C636DA" w:rsidRPr="00F724E4" w:rsidRDefault="00A4278F" w:rsidP="00A4278F">
            <w:pPr>
              <w:jc w:val="center"/>
            </w:pPr>
            <w:r w:rsidRPr="00A4278F">
              <w:t>Cuts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C74BCBE" w14:textId="77777777" w:rsidR="00C636DA" w:rsidRDefault="00746CC1" w:rsidP="00A4278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516F3671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6D955F" w14:textId="77777777" w:rsidR="00C636DA" w:rsidRDefault="00A4278F" w:rsidP="00A4278F">
            <w:pPr>
              <w:jc w:val="center"/>
            </w:pPr>
            <w:r w:rsidRPr="00A4278F">
              <w:t>Bruises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6082298" w14:textId="77777777" w:rsidR="00C636DA" w:rsidRDefault="00746CC1" w:rsidP="00A4278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31240D31" w14:textId="77777777" w:rsidR="00C636DA" w:rsidRPr="00F724E4" w:rsidRDefault="00A4278F" w:rsidP="00A4278F">
            <w:pPr>
              <w:jc w:val="center"/>
            </w:pPr>
            <w:r w:rsidRPr="00A4278F">
              <w:t>Abrasions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F1AE0E6" w14:textId="77777777" w:rsidR="00C636DA" w:rsidRDefault="00746CC1" w:rsidP="00A4278F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32B810" w14:textId="77777777" w:rsidR="00C636DA" w:rsidRPr="00F724E4" w:rsidRDefault="00A4278F" w:rsidP="00A4278F">
            <w:pPr>
              <w:jc w:val="center"/>
            </w:pPr>
            <w:r w:rsidRPr="00A4278F">
              <w:t>Scar tissue (2 years for major operation and 6 months for a small scar)</w:t>
            </w:r>
          </w:p>
        </w:tc>
        <w:tc>
          <w:tcPr>
            <w:tcW w:w="203" w:type="pct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CC15DB" w14:textId="77777777" w:rsidR="00C636DA" w:rsidRDefault="00746CC1" w:rsidP="00A4278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0B4014F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887C9F" w14:textId="77777777" w:rsidR="00C636DA" w:rsidRDefault="00A4278F" w:rsidP="00A4278F">
            <w:pPr>
              <w:jc w:val="center"/>
            </w:pPr>
            <w:r w:rsidRPr="00A4278F">
              <w:t>Conjunctivitis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3921A4FF" w14:textId="77777777" w:rsidR="00C636DA" w:rsidRDefault="00746CC1" w:rsidP="00A4278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AC39E2E" w14:textId="77777777" w:rsidR="00C636DA" w:rsidRPr="00F724E4" w:rsidRDefault="00A4278F" w:rsidP="00A4278F">
            <w:pPr>
              <w:jc w:val="center"/>
            </w:pPr>
            <w:r w:rsidRPr="00A4278F">
              <w:t>Sunburn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D9838DC" w14:textId="77777777" w:rsidR="00C636DA" w:rsidRDefault="00746CC1" w:rsidP="00A4278F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73CA03D8" w14:textId="77777777" w:rsidR="00C636DA" w:rsidRPr="00F724E4" w:rsidRDefault="00A4278F" w:rsidP="00A4278F">
            <w:pPr>
              <w:jc w:val="center"/>
            </w:pPr>
            <w:r w:rsidRPr="00A4278F">
              <w:t>Hormonal implants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80270F4" w14:textId="77777777" w:rsidR="00C636DA" w:rsidRDefault="00746CC1" w:rsidP="00A4278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:rsidRPr="0087609D" w14:paraId="209A5360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4A2DDD0" w14:textId="77777777" w:rsidR="00A4278F" w:rsidRPr="00A4278F" w:rsidRDefault="00A4278F" w:rsidP="00A4278F">
            <w:pPr>
              <w:jc w:val="center"/>
            </w:pPr>
            <w:r w:rsidRPr="00A4278F">
              <w:t>Recent fractures (minimum 3 months)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7242B30" w14:textId="77777777" w:rsidR="00A4278F" w:rsidRDefault="00746CC1" w:rsidP="00A4278F">
            <w:pPr>
              <w:jc w:val="center"/>
            </w:pPr>
            <w:sdt>
              <w:sdtPr>
                <w:id w:val="930782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9E6D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1999F60" w14:textId="77777777" w:rsidR="00A4278F" w:rsidRPr="00A4278F" w:rsidRDefault="00A4278F" w:rsidP="00A4278F">
            <w:pPr>
              <w:jc w:val="center"/>
            </w:pPr>
            <w:r w:rsidRPr="00A4278F">
              <w:t>Sinusitis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D83FA3F" w14:textId="77777777" w:rsidR="00A4278F" w:rsidRDefault="00746CC1" w:rsidP="00A4278F">
            <w:pPr>
              <w:jc w:val="center"/>
            </w:pPr>
            <w:sdt>
              <w:sdtPr>
                <w:id w:val="-1840078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8C70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B240A98" w14:textId="77777777" w:rsidR="00A4278F" w:rsidRPr="00A4278F" w:rsidRDefault="00A4278F" w:rsidP="00A4278F">
            <w:pPr>
              <w:jc w:val="center"/>
            </w:pPr>
            <w:r w:rsidRPr="00A4278F">
              <w:t>Neuralgia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0B73C8A" w14:textId="77777777" w:rsidR="00A4278F" w:rsidRDefault="00746CC1" w:rsidP="00A4278F">
            <w:pPr>
              <w:jc w:val="center"/>
            </w:pPr>
            <w:sdt>
              <w:sdtPr>
                <w:id w:val="18412742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DA0B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:rsidRPr="0087609D" w14:paraId="2B8B4044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7D4A2A" w14:textId="77777777" w:rsidR="00A4278F" w:rsidRPr="00A4278F" w:rsidRDefault="00A4278F" w:rsidP="00A4278F">
            <w:pPr>
              <w:jc w:val="center"/>
            </w:pPr>
            <w:r w:rsidRPr="00A4278F">
              <w:t>Migraine/Headache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0930140" w14:textId="77777777" w:rsidR="00A4278F" w:rsidRDefault="00746CC1" w:rsidP="00A4278F">
            <w:pPr>
              <w:jc w:val="center"/>
            </w:pPr>
            <w:sdt>
              <w:sdtPr>
                <w:id w:val="4879791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9E6D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2A3E5D7" w14:textId="77777777" w:rsidR="00A4278F" w:rsidRPr="00A4278F" w:rsidRDefault="00A4278F" w:rsidP="00A4278F">
            <w:pPr>
              <w:jc w:val="center"/>
            </w:pPr>
            <w:r w:rsidRPr="00A4278F">
              <w:t>Hypersensitive skin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4B55107" w14:textId="77777777" w:rsidR="00A4278F" w:rsidRDefault="00746CC1" w:rsidP="00A4278F">
            <w:pPr>
              <w:jc w:val="center"/>
            </w:pPr>
            <w:sdt>
              <w:sdtPr>
                <w:id w:val="-8666011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8C70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AF27745" w14:textId="77777777" w:rsidR="00A4278F" w:rsidRPr="00A4278F" w:rsidRDefault="00A4278F" w:rsidP="00A4278F">
            <w:pPr>
              <w:jc w:val="center"/>
            </w:pPr>
            <w:r w:rsidRPr="00A4278F">
              <w:t>Botox/dermal fillers (1 week following treatment)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2D68A79" w14:textId="77777777" w:rsidR="00A4278F" w:rsidRDefault="00746CC1" w:rsidP="00A4278F">
            <w:pPr>
              <w:jc w:val="center"/>
            </w:pPr>
            <w:sdt>
              <w:sdtPr>
                <w:id w:val="13533789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DA0B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:rsidRPr="0087609D" w14:paraId="47CB0BED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2D315E" w14:textId="77777777" w:rsidR="00A4278F" w:rsidRPr="00A4278F" w:rsidRDefault="00A4278F" w:rsidP="00A4278F">
            <w:pPr>
              <w:jc w:val="center"/>
            </w:pPr>
            <w:r w:rsidRPr="00A4278F">
              <w:t>Hyperkeratosis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18CBB3A0" w14:textId="77777777" w:rsidR="00A4278F" w:rsidRDefault="00746CC1" w:rsidP="00A4278F">
            <w:pPr>
              <w:jc w:val="center"/>
            </w:pPr>
            <w:sdt>
              <w:sdtPr>
                <w:id w:val="-846781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9E6D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9B6B7BF" w14:textId="77777777" w:rsidR="00A4278F" w:rsidRPr="00A4278F" w:rsidRDefault="00A4278F" w:rsidP="00A4278F">
            <w:pPr>
              <w:jc w:val="center"/>
            </w:pPr>
            <w:r w:rsidRPr="00A4278F">
              <w:t>Skin allergies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51B4042F" w14:textId="77777777" w:rsidR="00A4278F" w:rsidRDefault="00746CC1" w:rsidP="00A4278F">
            <w:pPr>
              <w:jc w:val="center"/>
            </w:pPr>
            <w:sdt>
              <w:sdtPr>
                <w:id w:val="-11730302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8C70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02116B33" w14:textId="77777777" w:rsidR="00A4278F" w:rsidRPr="00A4278F" w:rsidRDefault="00A4278F" w:rsidP="00A4278F">
            <w:pPr>
              <w:jc w:val="center"/>
            </w:pPr>
            <w:r w:rsidRPr="00A4278F">
              <w:t>Styes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714A3B1F" w14:textId="77777777" w:rsidR="00A4278F" w:rsidRDefault="00746CC1" w:rsidP="00A4278F">
            <w:pPr>
              <w:jc w:val="center"/>
            </w:pPr>
            <w:sdt>
              <w:sdtPr>
                <w:id w:val="18566131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DA0B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:rsidRPr="0087609D" w14:paraId="6051025A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9550A6" w14:textId="77777777" w:rsidR="00A4278F" w:rsidRPr="00A4278F" w:rsidRDefault="00A4278F" w:rsidP="00A4278F">
            <w:pPr>
              <w:jc w:val="center"/>
            </w:pPr>
            <w:r w:rsidRPr="00A4278F">
              <w:t>Blepharitis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243CA12" w14:textId="77777777" w:rsidR="00A4278F" w:rsidRDefault="00746CC1" w:rsidP="00A4278F">
            <w:pPr>
              <w:jc w:val="center"/>
            </w:pPr>
            <w:sdt>
              <w:sdtPr>
                <w:id w:val="-9698229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9E6D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1DABDF3F" w14:textId="77777777" w:rsidR="00A4278F" w:rsidRPr="00A4278F" w:rsidRDefault="00A4278F" w:rsidP="00A4278F">
            <w:pPr>
              <w:jc w:val="center"/>
            </w:pPr>
            <w:r w:rsidRPr="00A4278F">
              <w:t>Watery eyes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5A02B08" w14:textId="77777777" w:rsidR="00A4278F" w:rsidRDefault="00746CC1" w:rsidP="00A4278F">
            <w:pPr>
              <w:jc w:val="center"/>
            </w:pPr>
            <w:sdt>
              <w:sdtPr>
                <w:id w:val="-10870017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8C707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4C9FC61F" w14:textId="77777777" w:rsidR="00A4278F" w:rsidRPr="00A4278F" w:rsidRDefault="00A4278F" w:rsidP="00A4278F">
            <w:pPr>
              <w:jc w:val="center"/>
            </w:pPr>
            <w:r w:rsidRPr="00A4278F">
              <w:t>Trapped/pinched nerve affecting the treatment area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2880628A" w14:textId="77777777" w:rsidR="00A4278F" w:rsidRDefault="00746CC1" w:rsidP="00A4278F">
            <w:pPr>
              <w:jc w:val="center"/>
            </w:pPr>
            <w:sdt>
              <w:sdtPr>
                <w:id w:val="7503938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DA0B3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:rsidRPr="0087609D" w14:paraId="6BBCC048" w14:textId="77777777" w:rsidTr="001C1A55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D415B5" w14:textId="77777777" w:rsidR="00A4278F" w:rsidRPr="00A4278F" w:rsidRDefault="00A4278F" w:rsidP="00A4278F">
            <w:pPr>
              <w:jc w:val="center"/>
            </w:pPr>
            <w:r w:rsidRPr="00A4278F">
              <w:t>Inflamed nerve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9518085" w14:textId="77777777" w:rsidR="00A4278F" w:rsidRDefault="00746CC1" w:rsidP="00A4278F">
            <w:pPr>
              <w:jc w:val="center"/>
            </w:pPr>
            <w:sdt>
              <w:sdtPr>
                <w:id w:val="-14445294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9E6D4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56BC37E5" w14:textId="77777777" w:rsidR="00A4278F" w:rsidRPr="00A4278F" w:rsidRDefault="00A4278F" w:rsidP="00A4278F">
            <w:pPr>
              <w:jc w:val="center"/>
            </w:pPr>
            <w:r w:rsidRPr="00A4278F">
              <w:t>Eye infection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0DB93445" w14:textId="24D76129" w:rsidR="00A4278F" w:rsidRDefault="00746CC1" w:rsidP="00A4278F">
            <w:pPr>
              <w:jc w:val="center"/>
            </w:pPr>
            <w:sdt>
              <w:sdtPr>
                <w:id w:val="-12724718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A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auto"/>
            <w:vAlign w:val="center"/>
          </w:tcPr>
          <w:p w14:paraId="1516FA02" w14:textId="0D5EF941" w:rsidR="00A4278F" w:rsidRPr="00A4278F" w:rsidRDefault="001C1A55" w:rsidP="00A4278F">
            <w:pPr>
              <w:jc w:val="center"/>
            </w:pPr>
            <w:r>
              <w:t xml:space="preserve"> </w:t>
            </w:r>
            <w:r w:rsidRPr="001C1A55">
              <w:t>Any eye surgery (approximately 6 months)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14:paraId="2D81E862" w14:textId="0F2DC687" w:rsidR="00A4278F" w:rsidRDefault="00746CC1" w:rsidP="00A4278F">
            <w:pPr>
              <w:jc w:val="center"/>
            </w:pPr>
            <w:sdt>
              <w:sdtPr>
                <w:id w:val="15401722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A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C1A55" w:rsidRPr="0087609D" w14:paraId="0084A49B" w14:textId="77777777" w:rsidTr="00A4278F">
        <w:trPr>
          <w:trHeight w:val="175"/>
        </w:trPr>
        <w:tc>
          <w:tcPr>
            <w:tcW w:w="1485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D3D196" w14:textId="485E636E" w:rsidR="001C1A55" w:rsidRPr="00A4278F" w:rsidRDefault="001C1A55" w:rsidP="00A4278F">
            <w:pPr>
              <w:jc w:val="center"/>
            </w:pPr>
            <w:r w:rsidRPr="001C1A55">
              <w:t>Hay fever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661C5E07" w14:textId="091324EB" w:rsidR="001C1A55" w:rsidRDefault="00746CC1" w:rsidP="00A4278F">
            <w:pPr>
              <w:jc w:val="center"/>
            </w:pPr>
            <w:sdt>
              <w:sdtPr>
                <w:id w:val="-31429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A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14:paraId="69501A2B" w14:textId="6BA9009F" w:rsidR="001C1A55" w:rsidRPr="00A4278F" w:rsidRDefault="001C1A55" w:rsidP="001C1A55">
            <w:pPr>
              <w:jc w:val="center"/>
            </w:pPr>
            <w:r w:rsidRPr="001C1A55">
              <w:t xml:space="preserve">Infectious and non-infectious skin conditions specific to the eye area (e.g. </w:t>
            </w:r>
            <w:r>
              <w:t>a</w:t>
            </w:r>
            <w:r w:rsidRPr="001C1A55">
              <w:t>to</w:t>
            </w:r>
            <w:r>
              <w:t>pic eczema, atopic dermatitis, p</w:t>
            </w:r>
            <w:r w:rsidRPr="001C1A55">
              <w:t>soriasis)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14:paraId="4108C57A" w14:textId="0BF1FB0E" w:rsidR="001C1A55" w:rsidRDefault="00746CC1" w:rsidP="00A4278F">
            <w:pPr>
              <w:jc w:val="center"/>
            </w:pPr>
            <w:sdt>
              <w:sdtPr>
                <w:id w:val="19160487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1A5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E7E6E6" w:themeFill="background2"/>
            <w:vAlign w:val="center"/>
          </w:tcPr>
          <w:p w14:paraId="088CBBB4" w14:textId="77777777" w:rsidR="001C1A55" w:rsidRDefault="001C1A55" w:rsidP="00A4278F">
            <w:pPr>
              <w:jc w:val="center"/>
              <w:rPr>
                <w:rStyle w:val="CommentReference"/>
              </w:rPr>
            </w:pPr>
          </w:p>
        </w:tc>
        <w:tc>
          <w:tcPr>
            <w:tcW w:w="203" w:type="pct"/>
            <w:tcBorders>
              <w:left w:val="nil"/>
            </w:tcBorders>
            <w:shd w:val="clear" w:color="auto" w:fill="E7E6E6" w:themeFill="background2"/>
            <w:vAlign w:val="center"/>
          </w:tcPr>
          <w:p w14:paraId="1A09AED3" w14:textId="77777777" w:rsidR="001C1A55" w:rsidRDefault="001C1A55" w:rsidP="00A4278F">
            <w:pPr>
              <w:jc w:val="center"/>
            </w:pPr>
          </w:p>
        </w:tc>
      </w:tr>
    </w:tbl>
    <w:p w14:paraId="43296B57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14:paraId="6D5FBC3E" w14:textId="77777777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707B2B6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44C0F500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C58559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994D53" w14:textId="77777777" w:rsidR="00A72B2F" w:rsidRDefault="00A4278F" w:rsidP="003077B3">
            <w:pPr>
              <w:jc w:val="center"/>
            </w:pPr>
            <w:r w:rsidRPr="00A4278F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382026" w14:textId="77777777" w:rsidR="00A72B2F" w:rsidRDefault="00746CC1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363815" w14:textId="77777777" w:rsidR="00A72B2F" w:rsidRPr="008B198A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125525" w14:textId="77777777" w:rsidR="00A72B2F" w:rsidRDefault="00746CC1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1594C46" w14:textId="77777777" w:rsidR="00A72B2F" w:rsidRPr="0087609D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CFFF7C" w14:textId="77777777" w:rsidR="00A72B2F" w:rsidRDefault="00746CC1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B88FAA8" w14:textId="77777777" w:rsidR="00A72B2F" w:rsidRDefault="00A4278F" w:rsidP="003077B3">
            <w:pPr>
              <w:jc w:val="center"/>
            </w:pPr>
            <w:r w:rsidRPr="00A4278F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104EB3A" w14:textId="77777777" w:rsidR="00A72B2F" w:rsidRDefault="00746CC1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14:paraId="48D2DB50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83CE2D" w14:textId="77777777" w:rsidR="00A4278F" w:rsidRDefault="00A4278F" w:rsidP="00A4278F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8971A3" w14:textId="77777777" w:rsidR="00A4278F" w:rsidRDefault="00A4278F" w:rsidP="00A4278F">
            <w:pPr>
              <w:jc w:val="center"/>
            </w:pPr>
            <w:r w:rsidRPr="00A4278F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D9332A" w14:textId="77777777" w:rsidR="00A4278F" w:rsidRDefault="00746CC1" w:rsidP="00A4278F">
            <w:pPr>
              <w:ind w:left="-57"/>
              <w:jc w:val="center"/>
            </w:pPr>
            <w:sdt>
              <w:sdtPr>
                <w:id w:val="-5445225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E8C8788" w14:textId="77777777" w:rsidR="00A4278F" w:rsidRPr="008B198A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384BDE" w14:textId="77777777" w:rsidR="00A4278F" w:rsidRDefault="00746CC1" w:rsidP="00A4278F">
            <w:pPr>
              <w:jc w:val="center"/>
            </w:pPr>
            <w:sdt>
              <w:sdtPr>
                <w:id w:val="-571735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C346DB" w14:textId="77777777" w:rsidR="00A4278F" w:rsidRPr="0087609D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823D24" w14:textId="77777777" w:rsidR="00A4278F" w:rsidRDefault="00746CC1" w:rsidP="00A4278F">
            <w:pPr>
              <w:jc w:val="center"/>
            </w:pPr>
            <w:sdt>
              <w:sdtPr>
                <w:id w:val="1834790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0F70520B" w14:textId="77777777" w:rsidR="00A4278F" w:rsidRDefault="00A4278F" w:rsidP="00A4278F">
            <w:pPr>
              <w:jc w:val="center"/>
            </w:pPr>
            <w:r w:rsidRPr="00A4278F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30819CE" w14:textId="77777777" w:rsidR="00A4278F" w:rsidRDefault="00746CC1" w:rsidP="00A4278F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278F" w14:paraId="44F467D1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345FFB" w14:textId="77777777" w:rsidR="00A4278F" w:rsidRDefault="00A4278F" w:rsidP="00A4278F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0530ACE" w14:textId="77777777" w:rsidR="00A4278F" w:rsidRDefault="00A4278F" w:rsidP="00A4278F">
            <w:pPr>
              <w:jc w:val="center"/>
            </w:pPr>
            <w:r w:rsidRPr="00A4278F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D26CE1" w14:textId="77777777" w:rsidR="00A4278F" w:rsidRDefault="00746CC1" w:rsidP="00A4278F">
            <w:pPr>
              <w:ind w:left="-57"/>
              <w:jc w:val="center"/>
            </w:pPr>
            <w:sdt>
              <w:sdtPr>
                <w:id w:val="667906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A7F117" w14:textId="77777777" w:rsidR="00A4278F" w:rsidRPr="008B198A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D8FB36" w14:textId="77777777" w:rsidR="00A4278F" w:rsidRDefault="00746CC1" w:rsidP="00A4278F">
            <w:pPr>
              <w:jc w:val="center"/>
            </w:pPr>
            <w:sdt>
              <w:sdtPr>
                <w:id w:val="17979528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2A2A1F" w14:textId="77777777" w:rsidR="00A4278F" w:rsidRPr="0087609D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9EC97E" w14:textId="77777777" w:rsidR="00A4278F" w:rsidRDefault="00746CC1" w:rsidP="00A4278F">
            <w:pPr>
              <w:jc w:val="center"/>
            </w:pPr>
            <w:sdt>
              <w:sdtPr>
                <w:id w:val="-10207009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A4C5A2" w14:textId="77777777" w:rsidR="00A4278F" w:rsidRDefault="00A4278F" w:rsidP="00A4278F">
            <w:pPr>
              <w:jc w:val="center"/>
            </w:pPr>
            <w:r w:rsidRPr="00A4278F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93EB00C" w14:textId="77777777" w:rsidR="00A4278F" w:rsidRDefault="00746CC1" w:rsidP="00A4278F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09E24C3C" w14:textId="77777777" w:rsidTr="001C1A5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3FA440" w14:textId="77777777" w:rsidR="00A72B2F" w:rsidRDefault="00A72B2F" w:rsidP="003077B3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8D1798" w14:textId="77777777" w:rsidR="00A72B2F" w:rsidRDefault="00A4278F" w:rsidP="003077B3">
            <w:pPr>
              <w:jc w:val="center"/>
            </w:pPr>
            <w:r>
              <w:t xml:space="preserve">High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ACF153B" w14:textId="77777777" w:rsidR="00A72B2F" w:rsidRDefault="00746CC1" w:rsidP="003077B3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56E71BD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90E62DC" w14:textId="77777777" w:rsidR="00A72B2F" w:rsidRDefault="00746CC1" w:rsidP="003077B3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F36DDC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40CA65E4" w14:textId="77777777" w:rsidR="00A72B2F" w:rsidRDefault="00746CC1" w:rsidP="003077B3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14:paraId="2FB3B4EB" w14:textId="77777777" w:rsidR="00A72B2F" w:rsidRDefault="00A72B2F" w:rsidP="001C1A5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F2F2F2" w:themeFill="background1" w:themeFillShade="F2"/>
          </w:tcPr>
          <w:p w14:paraId="1C307417" w14:textId="77777777" w:rsidR="00A72B2F" w:rsidRDefault="00A72B2F" w:rsidP="001C1A55">
            <w:pPr>
              <w:jc w:val="center"/>
            </w:pPr>
          </w:p>
        </w:tc>
      </w:tr>
      <w:tr w:rsidR="00A4278F" w14:paraId="632348B8" w14:textId="77777777" w:rsidTr="00A4278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9933DE9" w14:textId="77777777" w:rsidR="00A4278F" w:rsidRDefault="00A4278F" w:rsidP="00A4278F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BB029D" w14:textId="77777777" w:rsidR="00A4278F" w:rsidRDefault="00A4278F" w:rsidP="00A4278F">
            <w:pPr>
              <w:jc w:val="center"/>
            </w:pPr>
            <w:r w:rsidRPr="00A4278F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601B41" w14:textId="77777777" w:rsidR="00A4278F" w:rsidRDefault="00746CC1" w:rsidP="00A4278F">
            <w:pPr>
              <w:ind w:left="-57"/>
              <w:jc w:val="center"/>
            </w:pPr>
            <w:sdt>
              <w:sdtPr>
                <w:id w:val="-3945860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023467" w14:textId="77777777" w:rsidR="00A4278F" w:rsidRPr="008B198A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A11835" w14:textId="77777777" w:rsidR="00A4278F" w:rsidRDefault="00746CC1" w:rsidP="00A4278F">
            <w:pPr>
              <w:jc w:val="center"/>
            </w:pPr>
            <w:sdt>
              <w:sdtPr>
                <w:id w:val="1535305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2A52FC" w14:textId="77777777" w:rsidR="00A4278F" w:rsidRPr="0087609D" w:rsidRDefault="00A4278F" w:rsidP="00A4278F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BE946B" w14:textId="77777777" w:rsidR="00A4278F" w:rsidRDefault="00746CC1" w:rsidP="00A4278F">
            <w:pPr>
              <w:jc w:val="center"/>
            </w:pPr>
            <w:sdt>
              <w:sdtPr>
                <w:id w:val="-13181004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550BBFE" w14:textId="77777777" w:rsidR="00A4278F" w:rsidRDefault="00A4278F" w:rsidP="00A4278F">
            <w:pPr>
              <w:jc w:val="center"/>
            </w:pPr>
            <w:r w:rsidRPr="00A4278F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48C10F" w14:textId="77777777" w:rsidR="00A4278F" w:rsidRDefault="00746CC1" w:rsidP="00A4278F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3FE73492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A9A6BD" w14:textId="77777777" w:rsidR="00A72B2F" w:rsidRDefault="00A72B2F" w:rsidP="003077B3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66E9015" w14:textId="77777777" w:rsidR="00A72B2F" w:rsidRDefault="00A4278F" w:rsidP="003077B3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A9A2CED" w14:textId="77777777" w:rsidR="00A72B2F" w:rsidRDefault="00746CC1" w:rsidP="003077B3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BA5BE2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363DA7F" w14:textId="77777777" w:rsidR="00A72B2F" w:rsidRDefault="00746CC1" w:rsidP="003077B3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C21B77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9A4A28E" w14:textId="77777777" w:rsidR="00A72B2F" w:rsidRDefault="00746CC1" w:rsidP="003077B3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BFD2B3B" w14:textId="77777777" w:rsidR="00A72B2F" w:rsidRDefault="00A4278F" w:rsidP="003077B3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A7043D5" w14:textId="77777777" w:rsidR="00A72B2F" w:rsidRDefault="00746CC1" w:rsidP="003077B3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7FA704CC" w14:textId="77777777" w:rsidTr="00A4278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3D897FD" w14:textId="77777777" w:rsidR="00A72B2F" w:rsidRDefault="00A72B2F" w:rsidP="003077B3">
            <w:r w:rsidRPr="00330B20">
              <w:lastRenderedPageBreak/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4B7B4F" w14:textId="77777777" w:rsidR="00A72B2F" w:rsidRDefault="00A4278F" w:rsidP="003077B3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5C65A98" w14:textId="77777777" w:rsidR="00A72B2F" w:rsidRDefault="00746CC1" w:rsidP="003077B3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8E4B58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0EED2572" w14:textId="77777777" w:rsidR="00A72B2F" w:rsidRDefault="00746CC1" w:rsidP="003077B3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C23BEA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48814E02" w14:textId="77777777" w:rsidR="00A72B2F" w:rsidRDefault="00746CC1" w:rsidP="003077B3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239A7FF0" w14:textId="77777777"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92AF286" w14:textId="77777777" w:rsidR="00A72B2F" w:rsidRDefault="00A72B2F" w:rsidP="003077B3"/>
        </w:tc>
      </w:tr>
      <w:tr w:rsidR="00A72B2F" w14:paraId="0F5BB1F3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700BB5" w14:textId="77777777" w:rsidR="00A72B2F" w:rsidRDefault="00A72B2F" w:rsidP="003077B3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7DF37F" w14:textId="77777777" w:rsidR="00A72B2F" w:rsidRDefault="00A4278F" w:rsidP="003077B3">
            <w:pPr>
              <w:jc w:val="center"/>
            </w:pPr>
            <w:r w:rsidRPr="00A4278F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8F339AF" w14:textId="77777777" w:rsidR="00A72B2F" w:rsidRDefault="00746CC1" w:rsidP="003077B3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5F8D3CE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5E24886" w14:textId="77777777" w:rsidR="00A72B2F" w:rsidRDefault="00746CC1" w:rsidP="003077B3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278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505097B" w14:textId="77777777" w:rsidR="00A72B2F" w:rsidRPr="00F724E4" w:rsidRDefault="00A4278F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A4278F"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6D49947D" w14:textId="77777777" w:rsidR="00A72B2F" w:rsidRDefault="00746CC1" w:rsidP="003077B3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D27353" w14:textId="77777777" w:rsidR="00A72B2F" w:rsidRDefault="00A4278F" w:rsidP="003077B3">
            <w:pPr>
              <w:jc w:val="center"/>
            </w:pPr>
            <w:r w:rsidRPr="00A4278F"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69F10FE" w14:textId="77777777" w:rsidR="00A72B2F" w:rsidRDefault="00746CC1" w:rsidP="003077B3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14:paraId="26C76011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C66A4E" w14:textId="77777777" w:rsidR="00A72B2F" w:rsidRDefault="00A72B2F" w:rsidP="003077B3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15E90090" w14:textId="77777777" w:rsidR="00A72B2F" w:rsidRDefault="00A72B2F" w:rsidP="003077B3"/>
        </w:tc>
      </w:tr>
      <w:tr w:rsidR="00867E10" w14:paraId="107120AE" w14:textId="77777777" w:rsidTr="00710DAD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9BD3827" w14:textId="77777777" w:rsidR="00867E10" w:rsidRDefault="00867E10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20110C" w14:textId="77777777" w:rsidR="00867E10" w:rsidRDefault="00867E10" w:rsidP="003077B3">
            <w:pPr>
              <w:jc w:val="center"/>
            </w:pPr>
            <w:r>
              <w:t>Bridal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3AF43F" w14:textId="77777777" w:rsidR="00867E10" w:rsidRDefault="00746CC1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67E1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6096" w:type="dxa"/>
            <w:gridSpan w:val="5"/>
            <w:tcBorders>
              <w:right w:val="nil"/>
            </w:tcBorders>
            <w:shd w:val="clear" w:color="auto" w:fill="E7E6E6" w:themeFill="background2"/>
            <w:vAlign w:val="center"/>
          </w:tcPr>
          <w:p w14:paraId="36BE30F6" w14:textId="77777777" w:rsidR="00867E10" w:rsidRDefault="00867E10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9691C58" w14:textId="77777777" w:rsidR="00867E10" w:rsidRDefault="00867E10" w:rsidP="003077B3"/>
        </w:tc>
      </w:tr>
      <w:tr w:rsidR="00A72B2F" w14:paraId="05F9A778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FF7C57" w14:textId="77777777" w:rsidR="00A72B2F" w:rsidRDefault="00A72B2F" w:rsidP="003077B3"/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14:paraId="0A51FA3D" w14:textId="77777777" w:rsidR="00A72B2F" w:rsidRDefault="00A72B2F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BA9477" wp14:editId="14DE7911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59A47A3" w14:textId="77777777" w:rsidR="00A4278F" w:rsidRDefault="00A4278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861277" w:rsidRPr="0087609D" w14:paraId="1648CDE8" w14:textId="77777777" w:rsidTr="008B72F2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ABB1607" w14:textId="77777777" w:rsidR="00861277" w:rsidRPr="0087609D" w:rsidRDefault="00861277" w:rsidP="008B72F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Make-up</w:t>
            </w:r>
            <w:r w:rsidRPr="00763A71">
              <w:rPr>
                <w:sz w:val="24"/>
              </w:rPr>
              <w:t xml:space="preserve">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</w:t>
            </w:r>
            <w:r w:rsidRPr="00861277">
              <w:rPr>
                <w:b w:val="0"/>
                <w:i/>
                <w:sz w:val="24"/>
              </w:rPr>
              <w:t>To include products/colours used, bridal make-up chart and before and after photographs</w:t>
            </w:r>
            <w:r w:rsidRPr="00763A71">
              <w:rPr>
                <w:b w:val="0"/>
                <w:i/>
                <w:sz w:val="24"/>
              </w:rPr>
              <w:t>):</w:t>
            </w:r>
          </w:p>
        </w:tc>
      </w:tr>
      <w:tr w:rsidR="00861277" w14:paraId="3A46209F" w14:textId="77777777" w:rsidTr="008B72F2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0FFC13" w14:textId="77777777" w:rsidR="00861277" w:rsidRDefault="00861277" w:rsidP="008B72F2"/>
        </w:tc>
      </w:tr>
    </w:tbl>
    <w:p w14:paraId="2F5E44B0" w14:textId="77777777" w:rsidR="00861277" w:rsidRDefault="0086127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A4278F" w14:paraId="538AC3E9" w14:textId="77777777" w:rsidTr="002B184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7DE502" w14:textId="77777777" w:rsidR="00A4278F" w:rsidRDefault="00861277" w:rsidP="008B72F2">
            <w:r>
              <w:t>Cleanser: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EC76C18" w14:textId="77777777" w:rsidR="00A4278F" w:rsidRDefault="00A4278F" w:rsidP="008B72F2"/>
        </w:tc>
      </w:tr>
      <w:tr w:rsidR="00A4278F" w14:paraId="1014A62F" w14:textId="77777777" w:rsidTr="00AC004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D8AB0C4" w14:textId="77777777" w:rsidR="00A4278F" w:rsidRDefault="00861277" w:rsidP="008B72F2">
            <w:r>
              <w:t>Toner: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CAC10FE" w14:textId="77777777" w:rsidR="00A4278F" w:rsidRDefault="00A4278F" w:rsidP="008B72F2"/>
        </w:tc>
      </w:tr>
      <w:tr w:rsidR="00A4278F" w14:paraId="2C97303C" w14:textId="77777777" w:rsidTr="00B7409B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381E9D" w14:textId="77777777" w:rsidR="00A4278F" w:rsidRDefault="00861277" w:rsidP="008B72F2">
            <w:r>
              <w:t>Moisturiser: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AFB0FBB" w14:textId="77777777" w:rsidR="00A4278F" w:rsidRDefault="00A4278F" w:rsidP="008B72F2"/>
        </w:tc>
      </w:tr>
      <w:tr w:rsidR="00A4278F" w14:paraId="3D03186D" w14:textId="77777777" w:rsidTr="002F6AE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223A39" w14:textId="77777777" w:rsidR="00A4278F" w:rsidRDefault="00861277" w:rsidP="008B72F2">
            <w:r>
              <w:t>Pre-base(primer):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F20810A" w14:textId="77777777" w:rsidR="00A4278F" w:rsidRDefault="00A4278F" w:rsidP="008B72F2"/>
        </w:tc>
      </w:tr>
      <w:tr w:rsidR="00A4278F" w14:paraId="70FD32A7" w14:textId="77777777" w:rsidTr="009A474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ACCE57D" w14:textId="77777777" w:rsidR="00A4278F" w:rsidRDefault="00861277" w:rsidP="008B72F2">
            <w:r>
              <w:t>Concealer: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18CC8B8" w14:textId="77777777" w:rsidR="00A4278F" w:rsidRDefault="00A4278F" w:rsidP="008B72F2"/>
        </w:tc>
      </w:tr>
      <w:tr w:rsidR="00A4278F" w14:paraId="2AC76BDE" w14:textId="77777777" w:rsidTr="00B81FF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C8D1B84" w14:textId="77777777" w:rsidR="00A4278F" w:rsidRDefault="00861277" w:rsidP="008B72F2">
            <w:r>
              <w:lastRenderedPageBreak/>
              <w:t>Foundation: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C6571B2" w14:textId="77777777" w:rsidR="00A4278F" w:rsidRDefault="00A4278F" w:rsidP="008B72F2"/>
        </w:tc>
      </w:tr>
      <w:tr w:rsidR="00A4278F" w14:paraId="65F129DB" w14:textId="77777777" w:rsidTr="0099327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81F1F3" w14:textId="77777777" w:rsidR="00A4278F" w:rsidRDefault="00861277" w:rsidP="008B72F2">
            <w:r>
              <w:t>Powder: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72BC9FF" w14:textId="77777777" w:rsidR="00A4278F" w:rsidRDefault="00A4278F" w:rsidP="008B72F2"/>
        </w:tc>
      </w:tr>
      <w:tr w:rsidR="00A4278F" w14:paraId="0793982E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DF97E3" w14:textId="77777777" w:rsidR="00A4278F" w:rsidRDefault="00861277" w:rsidP="008B72F2">
            <w:r>
              <w:t>Cheek product: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FD2DDCB" w14:textId="77777777" w:rsidR="00A4278F" w:rsidRDefault="00A4278F" w:rsidP="008B72F2"/>
        </w:tc>
      </w:tr>
      <w:tr w:rsidR="00861277" w14:paraId="6584B85F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41D1AF" w14:textId="77777777" w:rsidR="00861277" w:rsidRDefault="00861277" w:rsidP="008B72F2">
            <w:r>
              <w:t>Bronzing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C161086" w14:textId="77777777" w:rsidR="00861277" w:rsidRDefault="00861277" w:rsidP="008B72F2"/>
        </w:tc>
      </w:tr>
      <w:tr w:rsidR="00861277" w14:paraId="3BCA2B92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A21098" w14:textId="77777777" w:rsidR="00861277" w:rsidRDefault="00861277" w:rsidP="008B72F2">
            <w:r>
              <w:t>Eyebrow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7636943" w14:textId="77777777" w:rsidR="00861277" w:rsidRDefault="00861277" w:rsidP="008B72F2"/>
        </w:tc>
      </w:tr>
      <w:tr w:rsidR="00861277" w14:paraId="5795FA59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5F6602C" w14:textId="77777777" w:rsidR="00861277" w:rsidRDefault="00861277" w:rsidP="008B72F2">
            <w:r>
              <w:t>Eyeshadow: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7D4538B" w14:textId="77777777" w:rsidR="00861277" w:rsidRDefault="00861277" w:rsidP="008B72F2"/>
        </w:tc>
      </w:tr>
      <w:tr w:rsidR="00861277" w14:paraId="55EA5A72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B21607" w14:textId="77777777" w:rsidR="00861277" w:rsidRDefault="00861277" w:rsidP="008B72F2">
            <w:r>
              <w:t>Eyeliner: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E03E162" w14:textId="77777777" w:rsidR="00861277" w:rsidRDefault="00861277" w:rsidP="008B72F2"/>
        </w:tc>
      </w:tr>
      <w:tr w:rsidR="00861277" w14:paraId="568389F2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9CAC32" w14:textId="77777777" w:rsidR="00861277" w:rsidRDefault="00861277" w:rsidP="008B72F2">
            <w:r>
              <w:t>Mascara: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786B968" w14:textId="77777777" w:rsidR="00861277" w:rsidRDefault="00861277" w:rsidP="008B72F2"/>
        </w:tc>
      </w:tr>
      <w:tr w:rsidR="00861277" w14:paraId="6C492285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4FE77A" w14:textId="77777777" w:rsidR="00861277" w:rsidRDefault="00861277" w:rsidP="008B72F2">
            <w:r>
              <w:t>Lipliner: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76FEFA4" w14:textId="77777777" w:rsidR="00861277" w:rsidRDefault="00861277" w:rsidP="008B72F2"/>
        </w:tc>
      </w:tr>
      <w:tr w:rsidR="00861277" w14:paraId="2631F4A9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BE2E25" w14:textId="77777777" w:rsidR="00861277" w:rsidRDefault="00861277" w:rsidP="008B72F2">
            <w:r>
              <w:t>Lip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6FD1596" w14:textId="77777777" w:rsidR="00861277" w:rsidRDefault="00861277" w:rsidP="008B72F2"/>
        </w:tc>
      </w:tr>
      <w:tr w:rsidR="00861277" w14:paraId="30319C70" w14:textId="77777777" w:rsidTr="00EC657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83B0B6" w14:textId="77777777" w:rsidR="00861277" w:rsidRDefault="00861277" w:rsidP="008B72F2">
            <w:r>
              <w:t>Additional make-up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81F349A" w14:textId="77777777" w:rsidR="00861277" w:rsidRDefault="00861277" w:rsidP="008B72F2"/>
        </w:tc>
      </w:tr>
    </w:tbl>
    <w:p w14:paraId="7A4B39C5" w14:textId="77777777" w:rsidR="00A72B2F" w:rsidRDefault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B774C3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2F4268A" w14:textId="77777777" w:rsidR="00A72B2F" w:rsidRPr="0087609D" w:rsidRDefault="00861277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Before and after photographs</w:t>
            </w:r>
            <w:r w:rsidR="00A72B2F" w:rsidRPr="00763A71">
              <w:rPr>
                <w:sz w:val="24"/>
              </w:rPr>
              <w:t xml:space="preserve"> </w:t>
            </w:r>
            <w:r w:rsidR="00A72B2F" w:rsidRPr="00763A71">
              <w:rPr>
                <w:b w:val="0"/>
                <w:sz w:val="24"/>
              </w:rPr>
              <w:t>–</w:t>
            </w:r>
            <w:r w:rsidR="00A72B2F" w:rsidRPr="00763A71">
              <w:rPr>
                <w:sz w:val="24"/>
              </w:rPr>
              <w:t xml:space="preserve"> </w:t>
            </w:r>
            <w:r w:rsidR="00A72B2F"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43051C97" w14:textId="77777777" w:rsidTr="008223DC">
        <w:trPr>
          <w:trHeight w:val="865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B453F2" w14:textId="77777777" w:rsidR="00A72B2F" w:rsidRDefault="00A72B2F" w:rsidP="003077B3"/>
        </w:tc>
      </w:tr>
      <w:tr w:rsidR="008223DC" w14:paraId="32844314" w14:textId="77777777" w:rsidTr="008223DC">
        <w:trPr>
          <w:trHeight w:val="865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5DDA16" w14:textId="77777777" w:rsidR="008223DC" w:rsidRDefault="008223DC" w:rsidP="003077B3"/>
        </w:tc>
      </w:tr>
    </w:tbl>
    <w:p w14:paraId="3626B71B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2496EB1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64B5004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6DCC41D3" w14:textId="77777777" w:rsidTr="00E30EAD">
        <w:trPr>
          <w:trHeight w:val="323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28297C" w14:textId="77777777" w:rsidR="00A72B2F" w:rsidRDefault="00A72B2F" w:rsidP="003077B3"/>
        </w:tc>
      </w:tr>
    </w:tbl>
    <w:p w14:paraId="7352300F" w14:textId="77777777" w:rsidR="0068398C" w:rsidRDefault="0068398C" w:rsidP="00E30EAD">
      <w:pPr>
        <w:spacing w:after="120"/>
        <w:rPr>
          <w:b/>
        </w:rPr>
      </w:pPr>
    </w:p>
    <w:p w14:paraId="1A445188" w14:textId="2C69D662" w:rsidR="00A72B2F" w:rsidRDefault="00A72B2F" w:rsidP="00E30EAD">
      <w:pPr>
        <w:spacing w:after="240"/>
      </w:pPr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60A0C9FC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EF148D8" w14:textId="5EF86A96" w:rsidR="008223DC" w:rsidRDefault="008223DC">
      <w:pPr>
        <w:spacing w:line="259" w:lineRule="auto"/>
      </w:pPr>
      <w:r>
        <w:br w:type="page"/>
      </w:r>
      <w:bookmarkStart w:id="0" w:name="_GoBack"/>
      <w:bookmarkEnd w:id="0"/>
    </w:p>
    <w:p w14:paraId="7B1DDC2C" w14:textId="77777777" w:rsidR="00E30EAD" w:rsidRDefault="00E30EAD" w:rsidP="00A72B2F"/>
    <w:p w14:paraId="53958943" w14:textId="77777777" w:rsidR="00E30EAD" w:rsidRPr="0083605D" w:rsidRDefault="00E30EAD" w:rsidP="00E30EAD">
      <w:pPr>
        <w:rPr>
          <w:rFonts w:cstheme="minorHAnsi"/>
          <w:b/>
        </w:rPr>
      </w:pPr>
      <w:r w:rsidRPr="0083605D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E30EAD" w:rsidRPr="0083605D" w14:paraId="51764DB7" w14:textId="77777777" w:rsidTr="00850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ABFBC5D" w14:textId="77777777" w:rsidR="00E30EAD" w:rsidRPr="0083605D" w:rsidRDefault="00E30EAD" w:rsidP="00850BF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8A9FA47" w14:textId="77777777" w:rsidR="00E30EAD" w:rsidRPr="0083605D" w:rsidRDefault="00E30EAD" w:rsidP="00850BF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BF33C00" w14:textId="77777777" w:rsidR="00E30EAD" w:rsidRPr="0083605D" w:rsidRDefault="00E30EAD" w:rsidP="00850BF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D51AD68" w14:textId="77777777" w:rsidR="00E30EAD" w:rsidRPr="0083605D" w:rsidRDefault="00E30EAD" w:rsidP="00850BF3">
            <w:pPr>
              <w:spacing w:before="60" w:after="60"/>
              <w:rPr>
                <w:rFonts w:cstheme="minorHAnsi"/>
                <w:b/>
              </w:rPr>
            </w:pPr>
            <w:r w:rsidRPr="0083605D">
              <w:rPr>
                <w:rFonts w:cstheme="minorHAnsi"/>
                <w:b/>
              </w:rPr>
              <w:t>Role</w:t>
            </w:r>
          </w:p>
        </w:tc>
      </w:tr>
      <w:tr w:rsidR="00E30EAD" w:rsidRPr="0083605D" w14:paraId="1B6DB9D8" w14:textId="77777777" w:rsidTr="00850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29044A4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A61548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09/10/19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8B2C7F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736C699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Administrator</w:t>
            </w:r>
          </w:p>
        </w:tc>
      </w:tr>
      <w:tr w:rsidR="00E30EAD" w:rsidRPr="0083605D" w14:paraId="3E21A59F" w14:textId="77777777" w:rsidTr="00850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7F5A46" w14:textId="2D74A94F" w:rsidR="00E30EAD" w:rsidRPr="0083605D" w:rsidRDefault="00746CC1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FB72238" w14:textId="6B0BF6AA" w:rsidR="00E30EAD" w:rsidRPr="0083605D" w:rsidRDefault="00746CC1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A8A2AC" w14:textId="45689D3F" w:rsidR="00E30EAD" w:rsidRPr="0083605D" w:rsidRDefault="00746CC1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7582A4" w14:textId="51592D7B" w:rsidR="00E30EAD" w:rsidRPr="0083605D" w:rsidRDefault="00746CC1" w:rsidP="00850BF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E30EAD" w:rsidRPr="0083605D" w14:paraId="459A414F" w14:textId="77777777" w:rsidTr="00850BF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DB88A6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0161183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9AA93D4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F5D932" w14:textId="77777777" w:rsidR="00E30EAD" w:rsidRPr="0083605D" w:rsidRDefault="00E30EAD" w:rsidP="00850BF3">
            <w:pPr>
              <w:spacing w:before="60" w:after="60"/>
              <w:rPr>
                <w:rFonts w:cstheme="minorHAnsi"/>
              </w:rPr>
            </w:pPr>
          </w:p>
        </w:tc>
      </w:tr>
    </w:tbl>
    <w:p w14:paraId="49C84E23" w14:textId="77777777" w:rsidR="00E30EAD" w:rsidRPr="00DA5BE3" w:rsidRDefault="00E30EAD" w:rsidP="00E30EAD">
      <w:pPr>
        <w:pStyle w:val="Bullet"/>
        <w:numPr>
          <w:ilvl w:val="0"/>
          <w:numId w:val="0"/>
        </w:numPr>
      </w:pPr>
    </w:p>
    <w:p w14:paraId="09847D02" w14:textId="77777777" w:rsidR="00E30EAD" w:rsidRPr="00665E01" w:rsidRDefault="00E30EAD" w:rsidP="00A72B2F"/>
    <w:sectPr w:rsidR="00E30EAD" w:rsidRPr="00665E01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BA60C19" w16cid:durableId="2135D4E8"/>
  <w16cid:commentId w16cid:paraId="3771CF22" w16cid:durableId="2135D4E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FE9D2E" w14:textId="77777777" w:rsidR="00C06C67" w:rsidRDefault="00C06C67" w:rsidP="00735D34">
      <w:r>
        <w:separator/>
      </w:r>
    </w:p>
  </w:endnote>
  <w:endnote w:type="continuationSeparator" w:id="0">
    <w:p w14:paraId="159835CF" w14:textId="77777777" w:rsidR="00C06C67" w:rsidRDefault="00C06C6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4B8463" w14:textId="176DBB68" w:rsidR="00B71D91" w:rsidRDefault="0086127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61277">
              <w:t>iUBT312</w:t>
            </w:r>
            <w:r>
              <w:t>_</w:t>
            </w:r>
            <w:r w:rsidR="00746CC1">
              <w:t>Treatment Evidence</w:t>
            </w:r>
            <w:r w:rsidR="00665E01">
              <w:t xml:space="preserve"> </w:t>
            </w:r>
            <w:r w:rsidR="00746CC1">
              <w:t>Form_v2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746CC1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746CC1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0722B3EB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D740DE" w14:textId="77777777" w:rsidR="00C06C67" w:rsidRDefault="00C06C67" w:rsidP="00735D34">
      <w:r>
        <w:separator/>
      </w:r>
    </w:p>
  </w:footnote>
  <w:footnote w:type="continuationSeparator" w:id="0">
    <w:p w14:paraId="401A9B2C" w14:textId="77777777" w:rsidR="00C06C67" w:rsidRDefault="00C06C6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attachedTemplate r:id="rId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C06C67"/>
    <w:rsid w:val="000012C1"/>
    <w:rsid w:val="000024D8"/>
    <w:rsid w:val="00003257"/>
    <w:rsid w:val="00003BB6"/>
    <w:rsid w:val="00007136"/>
    <w:rsid w:val="00012B7D"/>
    <w:rsid w:val="000554A7"/>
    <w:rsid w:val="00067657"/>
    <w:rsid w:val="000730CF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C1A55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40946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D4ECD"/>
    <w:rsid w:val="005E0C2A"/>
    <w:rsid w:val="005E5DE1"/>
    <w:rsid w:val="005F70D5"/>
    <w:rsid w:val="006114A1"/>
    <w:rsid w:val="00633BBC"/>
    <w:rsid w:val="006474E8"/>
    <w:rsid w:val="00665E01"/>
    <w:rsid w:val="0068398C"/>
    <w:rsid w:val="006858C7"/>
    <w:rsid w:val="00690559"/>
    <w:rsid w:val="006F489D"/>
    <w:rsid w:val="00726597"/>
    <w:rsid w:val="00735D34"/>
    <w:rsid w:val="00746CC1"/>
    <w:rsid w:val="00747314"/>
    <w:rsid w:val="00771E97"/>
    <w:rsid w:val="007720A5"/>
    <w:rsid w:val="0078009E"/>
    <w:rsid w:val="007870A1"/>
    <w:rsid w:val="007B235D"/>
    <w:rsid w:val="007C18CA"/>
    <w:rsid w:val="007E763A"/>
    <w:rsid w:val="007E7D4A"/>
    <w:rsid w:val="007F0350"/>
    <w:rsid w:val="00801036"/>
    <w:rsid w:val="008154B8"/>
    <w:rsid w:val="008223DC"/>
    <w:rsid w:val="0082428A"/>
    <w:rsid w:val="00834262"/>
    <w:rsid w:val="00861277"/>
    <w:rsid w:val="00867E10"/>
    <w:rsid w:val="00873A7B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4278F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D1520"/>
    <w:rsid w:val="00BD6D8C"/>
    <w:rsid w:val="00BF13A4"/>
    <w:rsid w:val="00C06C67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30EAD"/>
    <w:rsid w:val="00E632C5"/>
    <w:rsid w:val="00E6627C"/>
    <w:rsid w:val="00E975D5"/>
    <w:rsid w:val="00EC0F4F"/>
    <w:rsid w:val="00EC3F7E"/>
    <w:rsid w:val="00EC5E3B"/>
    <w:rsid w:val="00EE5390"/>
    <w:rsid w:val="00F013BA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558CC37"/>
  <w15:chartTrackingRefBased/>
  <w15:docId w15:val="{F0C87030-C537-4FE2-BD66-48F28A1E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0676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76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76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76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765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A27E9-FE14-4B06-9408-5AF5CC68E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6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2019-12-17T12:25:00Z</cp:lastPrinted>
  <dcterms:created xsi:type="dcterms:W3CDTF">2020-01-14T14:29:00Z</dcterms:created>
  <dcterms:modified xsi:type="dcterms:W3CDTF">2020-01-14T14:29:00Z</dcterms:modified>
</cp:coreProperties>
</file>