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D95506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3627CB">
        <w:rPr>
          <w:rFonts w:cstheme="minorHAnsi"/>
          <w:color w:val="auto"/>
        </w:rPr>
        <w:t>UBT312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540BF6">
        <w:rPr>
          <w:rFonts w:cstheme="minorHAnsi"/>
          <w:color w:val="auto"/>
        </w:rPr>
        <w:t>Bridal m</w:t>
      </w:r>
      <w:bookmarkStart w:id="0" w:name="_GoBack"/>
      <w:bookmarkEnd w:id="0"/>
      <w:r w:rsidR="003627CB">
        <w:rPr>
          <w:rFonts w:cstheme="minorHAnsi"/>
          <w:color w:val="auto"/>
        </w:rPr>
        <w:t>ake-up</w:t>
      </w:r>
    </w:p>
    <w:p w:rsidR="001E0802" w:rsidRDefault="001E0802" w:rsidP="001E0802">
      <w:pPr>
        <w:spacing w:after="0"/>
        <w:rPr>
          <w:b/>
        </w:rPr>
      </w:pPr>
    </w:p>
    <w:p w:rsidR="003627CB" w:rsidRDefault="003627CB" w:rsidP="001E0802">
      <w:pPr>
        <w:spacing w:after="120"/>
        <w:rPr>
          <w:b/>
        </w:rPr>
      </w:pPr>
      <w:r w:rsidRPr="003627CB">
        <w:rPr>
          <w:b/>
        </w:rPr>
        <w:t>5 Bridal Make-up treatments to be perfor</w:t>
      </w:r>
      <w:r>
        <w:rPr>
          <w:b/>
        </w:rPr>
        <w:t>med and the outcomes documented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627CB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D47FFE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="003627CB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D47FFE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Skin a</w:t>
            </w:r>
            <w:r w:rsidR="003627CB">
              <w:rPr>
                <w:rFonts w:cstheme="minorHAnsi"/>
                <w:color w:val="262626" w:themeColor="text1" w:themeTint="D9"/>
              </w:rPr>
              <w:t>nalysis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D47FFE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details (to include make-up chart for each bridal m</w:t>
            </w:r>
            <w:r w:rsidR="003627CB">
              <w:rPr>
                <w:rFonts w:cstheme="minorHAnsi"/>
                <w:color w:val="262626" w:themeColor="text1" w:themeTint="D9"/>
              </w:rPr>
              <w:t>ake-up)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D47FFE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Before and after photographs for each bridal m</w:t>
            </w:r>
            <w:r w:rsidR="003627CB">
              <w:rPr>
                <w:rFonts w:cstheme="minorHAnsi"/>
                <w:color w:val="262626" w:themeColor="text1" w:themeTint="D9"/>
              </w:rPr>
              <w:t>ake-up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D47FFE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</w:t>
            </w:r>
            <w:r w:rsidR="003627CB">
              <w:rPr>
                <w:rFonts w:cstheme="minorHAnsi"/>
                <w:color w:val="262626" w:themeColor="text1" w:themeTint="D9"/>
              </w:rPr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47FFE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47FFE" w:rsidRDefault="00D47FFE" w:rsidP="00F76B76">
            <w:pPr>
              <w:rPr>
                <w:rFonts w:cstheme="minorHAnsi"/>
                <w:color w:val="262626" w:themeColor="text1" w:themeTint="D9"/>
              </w:rPr>
            </w:pPr>
            <w:r w:rsidRPr="00D47FFE">
              <w:rPr>
                <w:rFonts w:cstheme="minorHAnsi"/>
                <w:color w:val="262626" w:themeColor="text1" w:themeTint="D9"/>
              </w:rP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47FFE" w:rsidRPr="005A651E" w:rsidRDefault="00D47FF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47FFE" w:rsidRPr="005A651E" w:rsidRDefault="00D47FFE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D47FFE" w:rsidP="00BA514F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 w:rsidR="00BA514F" w:rsidRPr="00B07B93">
        <w:rPr>
          <w:b/>
        </w:rPr>
        <w:t>Date:</w:t>
      </w:r>
      <w:r w:rsidR="00BA514F">
        <w:t xml:space="preserve"> _______________</w:t>
      </w:r>
      <w:r>
        <w:t>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43980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43980" w:rsidRPr="00D10EE1" w:rsidRDefault="00843980" w:rsidP="00843980">
            <w:r w:rsidRPr="00D10EE1"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43980" w:rsidRPr="00D10EE1" w:rsidRDefault="00843980" w:rsidP="00843980">
            <w:r w:rsidRPr="00D10EE1"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43980" w:rsidRPr="00D10EE1" w:rsidRDefault="00843980" w:rsidP="00843980">
            <w:r w:rsidRPr="00D10EE1"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43980" w:rsidRDefault="00843980" w:rsidP="00843980">
            <w:r w:rsidRPr="00D10EE1">
              <w:t>Qualifications and Regulation Co-ordinator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7CB" w:rsidRDefault="003627CB" w:rsidP="00735D34">
      <w:r>
        <w:separator/>
      </w:r>
    </w:p>
  </w:endnote>
  <w:endnote w:type="continuationSeparator" w:id="0">
    <w:p w:rsidR="003627CB" w:rsidRDefault="003627C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3627CB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>
              <w:rPr>
                <w:szCs w:val="18"/>
              </w:rPr>
              <w:t>iUBT312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843980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>
              <w:rPr>
                <w:szCs w:val="18"/>
              </w:rPr>
              <w:t xml:space="preserve">     </w:t>
            </w:r>
            <w:r w:rsidR="009F197D">
              <w:rPr>
                <w:szCs w:val="18"/>
              </w:rPr>
              <w:t xml:space="preserve">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40BF6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40BF6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7CB" w:rsidRDefault="003627CB" w:rsidP="00735D34">
      <w:r>
        <w:separator/>
      </w:r>
    </w:p>
  </w:footnote>
  <w:footnote w:type="continuationSeparator" w:id="0">
    <w:p w:rsidR="003627CB" w:rsidRDefault="003627C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3627CB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627CB"/>
    <w:rsid w:val="00383801"/>
    <w:rsid w:val="003C5251"/>
    <w:rsid w:val="003F2255"/>
    <w:rsid w:val="00464B15"/>
    <w:rsid w:val="00477296"/>
    <w:rsid w:val="00540BF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43980"/>
    <w:rsid w:val="00856F63"/>
    <w:rsid w:val="00874E16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47FFE"/>
    <w:rsid w:val="00D54DD1"/>
    <w:rsid w:val="00D95506"/>
    <w:rsid w:val="00DA3339"/>
    <w:rsid w:val="00DB1D5A"/>
    <w:rsid w:val="00E102F0"/>
    <w:rsid w:val="00E41C18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B1319E5B-0D0E-4331-B08F-148D6820A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DCBCF-A243-43C0-A1AD-51CAB38DD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0</TotalTime>
  <Pages>2</Pages>
  <Words>168</Words>
  <Characters>1571</Characters>
  <Application>Microsoft Office Word</Application>
  <DocSecurity>0</DocSecurity>
  <Lines>74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Wells</dc:creator>
  <cp:keywords/>
  <dc:description/>
  <cp:lastModifiedBy>Tom Hynd</cp:lastModifiedBy>
  <cp:revision>3</cp:revision>
  <cp:lastPrinted>2018-03-13T11:43:00Z</cp:lastPrinted>
  <dcterms:created xsi:type="dcterms:W3CDTF">2019-09-27T13:02:00Z</dcterms:created>
  <dcterms:modified xsi:type="dcterms:W3CDTF">2019-09-27T13:03:00Z</dcterms:modified>
</cp:coreProperties>
</file>