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5F35D7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654AA1" w:rsidP="006858C7">
      <w:pPr>
        <w:rPr>
          <w:b/>
          <w:sz w:val="32"/>
        </w:rPr>
      </w:pPr>
      <w:r w:rsidRPr="00654AA1">
        <w:rPr>
          <w:b/>
          <w:sz w:val="32"/>
        </w:rPr>
        <w:t>iUBT299</w:t>
      </w:r>
      <w:r w:rsidR="006858C7" w:rsidRPr="00E6627C">
        <w:rPr>
          <w:b/>
          <w:sz w:val="32"/>
        </w:rPr>
        <w:t xml:space="preserve"> – </w:t>
      </w:r>
      <w:r w:rsidRPr="00654AA1">
        <w:rPr>
          <w:sz w:val="32"/>
        </w:rPr>
        <w:t>Fashion, theatre, special effects and media make-up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D6140A" w:rsidP="00D6140A">
      <w:pPr>
        <w:tabs>
          <w:tab w:val="left" w:pos="938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654AA1" w:rsidP="0082428A">
            <w:pPr>
              <w:jc w:val="center"/>
            </w:pPr>
            <w:r w:rsidRPr="00654AA1">
              <w:t>Any skin condition being treated by a dermatologist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658D7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654AA1" w:rsidP="0082428A">
            <w:pPr>
              <w:jc w:val="center"/>
            </w:pPr>
            <w:r w:rsidRPr="00654AA1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658D7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654AA1" w:rsidP="0082428A">
            <w:pPr>
              <w:jc w:val="center"/>
            </w:pPr>
            <w:r w:rsidRPr="00654AA1">
              <w:t>Undiagnosed pain in the face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658D7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654AA1" w:rsidP="0082428A">
            <w:pPr>
              <w:jc w:val="center"/>
            </w:pPr>
            <w:r>
              <w:t>Nervous/p</w:t>
            </w:r>
            <w:r w:rsidRPr="00654AA1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658D7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654AA1" w:rsidP="0082428A">
            <w:pPr>
              <w:jc w:val="center"/>
            </w:pPr>
            <w:r w:rsidRPr="00654AA1">
              <w:t>Bell</w:t>
            </w:r>
            <w:r>
              <w:t>’s p</w:t>
            </w:r>
            <w:r w:rsidRPr="00654AA1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658D7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654AA1" w:rsidP="0082428A">
            <w:pPr>
              <w:jc w:val="center"/>
            </w:pPr>
            <w:r w:rsidRPr="00654AA1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658D7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BB236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654AA1" w:rsidP="0082428A">
            <w:pPr>
              <w:jc w:val="center"/>
            </w:pPr>
            <w:r w:rsidRPr="00654AA1">
              <w:t>Recent facial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658D7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7E7D4A" w:rsidRDefault="007E7D4A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7E7D4A" w:rsidRDefault="007E7D4A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155A1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654AA1" w:rsidP="0031636C">
            <w:pPr>
              <w:jc w:val="center"/>
            </w:pPr>
            <w:r w:rsidRPr="00654AA1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654AA1" w:rsidP="0031636C">
            <w:pPr>
              <w:jc w:val="center"/>
            </w:pPr>
            <w:r w:rsidRPr="00654AA1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654AA1" w:rsidP="0031636C">
            <w:pPr>
              <w:jc w:val="center"/>
            </w:pPr>
            <w:r w:rsidRPr="00654AA1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654AA1" w:rsidP="0031636C">
            <w:pPr>
              <w:jc w:val="center"/>
            </w:pPr>
            <w:r w:rsidRPr="00654AA1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654AA1" w:rsidP="0031636C">
            <w:pPr>
              <w:jc w:val="center"/>
            </w:pPr>
            <w:r w:rsidRPr="00654AA1">
              <w:t>Infectious skin diseases and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654AA1" w:rsidP="0031636C">
            <w:pPr>
              <w:jc w:val="center"/>
            </w:pPr>
            <w:r w:rsidRPr="00654AA1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654AA1" w:rsidP="0031636C">
            <w:pPr>
              <w:jc w:val="center"/>
            </w:pPr>
            <w:r w:rsidRPr="00654AA1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654AA1" w:rsidP="0031636C">
            <w:pPr>
              <w:jc w:val="center"/>
            </w:pPr>
            <w:r w:rsidRPr="00654AA1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654AA1" w:rsidP="0031636C">
            <w:pPr>
              <w:jc w:val="center"/>
            </w:pPr>
            <w:r w:rsidRPr="00654AA1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654AA1" w:rsidP="0031636C">
            <w:pPr>
              <w:jc w:val="center"/>
            </w:pPr>
            <w:r w:rsidRPr="00654AA1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75BE3" w:rsidP="0031636C">
            <w:pPr>
              <w:jc w:val="center"/>
            </w:pPr>
            <w:r w:rsidRPr="00875BE3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75BE3" w:rsidP="0031636C">
            <w:pPr>
              <w:jc w:val="center"/>
            </w:pPr>
            <w:r w:rsidRPr="00875BE3">
              <w:t>Scar tissues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875BE3" w:rsidP="0031636C">
            <w:pPr>
              <w:jc w:val="center"/>
            </w:pPr>
            <w:r w:rsidRPr="00875BE3">
              <w:t>Sunburn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75BE3" w:rsidP="0031636C">
            <w:pPr>
              <w:jc w:val="center"/>
            </w:pPr>
            <w:r w:rsidRPr="00875BE3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75BE3" w:rsidP="0031636C">
            <w:pPr>
              <w:jc w:val="center"/>
            </w:pPr>
            <w:r w:rsidRPr="00875BE3">
              <w:t>Sinusitis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875BE3" w:rsidP="0031636C">
            <w:pPr>
              <w:jc w:val="center"/>
            </w:pPr>
            <w:r w:rsidRPr="00875BE3">
              <w:t>Neuralgia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75BE3" w:rsidP="0031636C">
            <w:pPr>
              <w:jc w:val="center"/>
            </w:pPr>
            <w:r>
              <w:t>Migraine/h</w:t>
            </w:r>
            <w:r w:rsidRPr="00875BE3">
              <w:t>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875BE3" w:rsidP="0031636C">
            <w:pPr>
              <w:jc w:val="center"/>
            </w:pPr>
            <w:r w:rsidRPr="00875BE3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658D7" w:rsidP="0031636C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75BE3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875BE3" w:rsidRPr="00875BE3" w:rsidRDefault="00875BE3" w:rsidP="0031636C">
            <w:pPr>
              <w:jc w:val="center"/>
            </w:pPr>
            <w:r w:rsidRPr="00875BE3">
              <w:t>Conjunctivitis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75BE3" w:rsidRDefault="009658D7" w:rsidP="0031636C">
            <w:pPr>
              <w:ind w:left="-57"/>
              <w:jc w:val="center"/>
            </w:pPr>
            <w:sdt>
              <w:sdtPr>
                <w:id w:val="16638945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75BE3" w:rsidRDefault="00875BE3" w:rsidP="0031636C">
            <w:pPr>
              <w:jc w:val="center"/>
            </w:pPr>
            <w:r w:rsidRPr="00875BE3">
              <w:t>Any eye surgery (approximately 6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75BE3" w:rsidRDefault="009658D7" w:rsidP="0031636C">
            <w:pPr>
              <w:jc w:val="center"/>
            </w:pPr>
            <w:sdt>
              <w:sdtPr>
                <w:id w:val="-146865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75BE3" w:rsidRPr="00875BE3" w:rsidRDefault="00875BE3" w:rsidP="0031636C">
            <w:pPr>
              <w:jc w:val="center"/>
            </w:pPr>
            <w:r w:rsidRPr="00875BE3">
              <w:t>Stye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75BE3" w:rsidRDefault="009658D7" w:rsidP="0031636C">
            <w:pPr>
              <w:jc w:val="center"/>
            </w:pPr>
            <w:sdt>
              <w:sdtPr>
                <w:id w:val="6148770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1636C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Watery eye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189946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Contact lenses must be removed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1960696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Very nervous clients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597400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1636C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Blepharitis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4541793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Eczema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20394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9268668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1636C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8728336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Sycosis barbae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4681699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875BE3">
              <w:t>Pediculosis capitis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6318604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1636C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1636C" w:rsidRPr="00875BE3" w:rsidRDefault="0031636C" w:rsidP="0031636C">
            <w:pPr>
              <w:jc w:val="center"/>
            </w:pPr>
            <w:r w:rsidRPr="0031636C">
              <w:t>Herpes simplex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676808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31636C">
              <w:t xml:space="preserve">Seborrhoeic </w:t>
            </w:r>
            <w:r>
              <w:t>d</w:t>
            </w:r>
            <w:r w:rsidRPr="0031636C">
              <w:t>ermatitis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394092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31636C">
              <w:t>Alopecia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926412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1636C" w:rsidRPr="0087609D" w:rsidTr="00155A1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1636C" w:rsidRPr="00875BE3" w:rsidRDefault="0031636C" w:rsidP="0031636C">
            <w:pPr>
              <w:jc w:val="center"/>
            </w:pPr>
            <w:r w:rsidRPr="0031636C">
              <w:t>Bell</w:t>
            </w:r>
            <w:r>
              <w:t>’</w:t>
            </w:r>
            <w:r w:rsidRPr="0031636C">
              <w:t>s palsy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2052597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1636C" w:rsidRPr="00875BE3" w:rsidRDefault="0031636C" w:rsidP="0031636C">
            <w:pPr>
              <w:jc w:val="center"/>
            </w:pPr>
            <w:r w:rsidRPr="0031636C">
              <w:t>Temporo-mandibular joint tension (TMJ Syndrome)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1636C" w:rsidRDefault="009658D7" w:rsidP="0031636C">
            <w:pPr>
              <w:jc w:val="center"/>
            </w:pPr>
            <w:sdt>
              <w:sdtPr>
                <w:id w:val="-1095634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3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:rsidR="0031636C" w:rsidRPr="00875BE3" w:rsidRDefault="0031636C" w:rsidP="0031636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31636C" w:rsidRDefault="0031636C" w:rsidP="0031636C">
            <w:pPr>
              <w:jc w:val="center"/>
            </w:pPr>
          </w:p>
        </w:tc>
      </w:tr>
    </w:tbl>
    <w:p w:rsidR="004667A2" w:rsidRDefault="004667A2" w:rsidP="0031636C">
      <w:pPr>
        <w:jc w:val="center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665E01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br w:type="page"/>
            </w:r>
            <w:r w:rsidR="00A72B2F">
              <w:rPr>
                <w:sz w:val="24"/>
              </w:rPr>
              <w:t xml:space="preserve">Skin test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31636C" w:rsidP="003077B3">
            <w:pPr>
              <w:jc w:val="center"/>
            </w:pPr>
            <w:r w:rsidRPr="0031636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31636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31636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31636C" w:rsidP="003077B3">
            <w:pPr>
              <w:jc w:val="center"/>
            </w:pPr>
            <w:r w:rsidRPr="0031636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E64214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4214" w:rsidRDefault="00E64214" w:rsidP="00E64214">
            <w:r w:rsidRPr="00330B20">
              <w:t>Muscle tone: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 w:rsidRPr="0031636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B198A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7609D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E64214" w:rsidRDefault="00E64214" w:rsidP="00E64214">
            <w:pPr>
              <w:jc w:val="center"/>
            </w:pPr>
            <w:r w:rsidRPr="0031636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E64214" w:rsidRDefault="00E64214" w:rsidP="00E64214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E64214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4214" w:rsidRDefault="00E64214" w:rsidP="00E64214">
            <w:r w:rsidRPr="00330B20">
              <w:t>Elasticity: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 w:rsidRPr="0031636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B198A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7609D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E64214" w:rsidRDefault="00E64214" w:rsidP="00E64214">
            <w:pPr>
              <w:jc w:val="center"/>
            </w:pPr>
            <w:r w:rsidRPr="0031636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E64214" w:rsidRDefault="00E64214" w:rsidP="00E64214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Sensitivity: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E64214" w:rsidP="003077B3">
            <w:pPr>
              <w:jc w:val="center"/>
            </w:pPr>
            <w:r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6421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6421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A72B2F" w:rsidRDefault="00A72B2F" w:rsidP="003077B3"/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E64214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64214" w:rsidRDefault="00E64214" w:rsidP="00E64214">
            <w:r w:rsidRPr="00330B20">
              <w:t>Skins healing ability: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 w:rsidRPr="0031636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B198A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7609D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 w:rsidRPr="0031636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E64214" w:rsidRDefault="00E64214" w:rsidP="00E64214">
            <w:pPr>
              <w:jc w:val="center"/>
            </w:pPr>
            <w:r w:rsidRPr="0031636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E64214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4214" w:rsidRDefault="00E64214" w:rsidP="00E64214">
            <w:r w:rsidRPr="00330B20">
              <w:t>Skin tone: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B198A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64214" w:rsidRPr="0087609D" w:rsidRDefault="00E64214" w:rsidP="00E64214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64214" w:rsidRDefault="00E64214" w:rsidP="00E6421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E64214" w:rsidRDefault="00E64214" w:rsidP="00E64214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E64214" w:rsidRDefault="00E64214" w:rsidP="00E64214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Circulation: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E64214" w:rsidP="003077B3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6421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6421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  <w:tr w:rsidR="00A72B2F" w:rsidTr="00E64214">
        <w:trPr>
          <w:trHeight w:val="175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Pores: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E64214" w:rsidP="003077B3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A72B2F" w:rsidP="003077B3"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6421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A72B2F" w:rsidP="003077B3"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E6421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Comodones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A72B2F" w:rsidP="003077B3"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Default="00E64214" w:rsidP="003077B3">
            <w:pPr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A72B2F" w:rsidP="003077B3"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776721" w:rsidTr="00776721">
        <w:trPr>
          <w:trHeight w:val="896"/>
        </w:trPr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76721" w:rsidRDefault="00776721" w:rsidP="00E64214">
            <w:r>
              <w:lastRenderedPageBreak/>
              <w:t>Overall skin t</w:t>
            </w:r>
            <w:r w:rsidRPr="00330B20">
              <w:t>ype</w:t>
            </w:r>
            <w:r>
              <w:t>/characteristics</w:t>
            </w:r>
            <w:r w:rsidRPr="00E64214">
              <w:t xml:space="preserve">(select if/where appropriate):  </w:t>
            </w:r>
          </w:p>
        </w:tc>
        <w:tc>
          <w:tcPr>
            <w:tcW w:w="184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Default="00776721" w:rsidP="003077B3">
            <w:r>
              <w:t>Brief description:</w:t>
            </w:r>
          </w:p>
        </w:tc>
        <w:tc>
          <w:tcPr>
            <w:tcW w:w="6521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776721" w:rsidP="003077B3"/>
        </w:tc>
      </w:tr>
      <w:tr w:rsidR="00776721" w:rsidTr="001433E4">
        <w:trPr>
          <w:trHeight w:val="175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76721" w:rsidRPr="00665E01" w:rsidRDefault="00776721" w:rsidP="003077B3"/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Default="00776721" w:rsidP="001433E4">
            <w:pPr>
              <w:jc w:val="center"/>
            </w:pPr>
            <w:r>
              <w:t>White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Pr="00F724E4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776721">
              <w:t>Black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Pr="00F724E4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776721">
              <w:t>Asian skin type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76721" w:rsidRDefault="00776721" w:rsidP="001433E4">
            <w:pPr>
              <w:jc w:val="center"/>
            </w:pPr>
            <w:r w:rsidRPr="00776721">
              <w:t>Mixed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76721" w:rsidTr="001433E4">
        <w:trPr>
          <w:trHeight w:val="175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76721" w:rsidRPr="00665E01" w:rsidRDefault="00776721" w:rsidP="003077B3"/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Default="00776721" w:rsidP="001433E4">
            <w:pPr>
              <w:jc w:val="center"/>
            </w:pPr>
            <w:r w:rsidRPr="00776721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Pr="00F724E4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776721"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Pr="00F724E4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776721"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76721" w:rsidRDefault="00776721" w:rsidP="001433E4">
            <w:pPr>
              <w:jc w:val="center"/>
            </w:pPr>
            <w:r w:rsidRPr="00776721">
              <w:t>Mature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76721" w:rsidTr="001433E4">
        <w:trPr>
          <w:trHeight w:val="175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76721" w:rsidRPr="00665E01" w:rsidRDefault="00776721" w:rsidP="003077B3"/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76721" w:rsidRPr="00776721" w:rsidRDefault="00776721" w:rsidP="001433E4">
            <w:pPr>
              <w:jc w:val="center"/>
            </w:pPr>
            <w:r w:rsidRPr="00776721">
              <w:t>Young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76721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76721" w:rsidRPr="00776721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76721" w:rsidRDefault="00776721" w:rsidP="001433E4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76721" w:rsidRPr="00776721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76721" w:rsidRDefault="00776721" w:rsidP="001433E4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776721" w:rsidRPr="00776721" w:rsidRDefault="00776721" w:rsidP="001433E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76721" w:rsidRDefault="00776721" w:rsidP="001433E4">
            <w:pPr>
              <w:jc w:val="center"/>
            </w:pPr>
          </w:p>
        </w:tc>
      </w:tr>
      <w:tr w:rsidR="00A72B2F" w:rsidTr="001433E4">
        <w:trPr>
          <w:trHeight w:val="175"/>
        </w:trPr>
        <w:tc>
          <w:tcPr>
            <w:tcW w:w="2122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776721" w:rsidP="001433E4">
            <w:pPr>
              <w:jc w:val="center"/>
            </w:pPr>
            <w:r w:rsidRPr="00776721">
              <w:t>High fashion look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776721">
              <w:t>Ballet/dance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D077CB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776721">
              <w:t>Pantomime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16059D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776721" w:rsidP="001433E4">
            <w:pPr>
              <w:jc w:val="center"/>
            </w:pPr>
            <w:r w:rsidRPr="00776721">
              <w:t>An animal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1433E4">
        <w:trPr>
          <w:trHeight w:val="175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Pr="00665E01" w:rsidRDefault="00A72B2F" w:rsidP="003077B3"/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776721" w:rsidP="001433E4">
            <w:pPr>
              <w:jc w:val="center"/>
            </w:pPr>
            <w:r w:rsidRPr="00776721">
              <w:t>Fantasy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76721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776721">
              <w:t>Character using prosthetics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61390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561390">
              <w:t>Character with bruises and scars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561390" w:rsidP="001433E4">
            <w:pPr>
              <w:jc w:val="center"/>
            </w:pPr>
            <w:r w:rsidRPr="00561390">
              <w:t>Oriental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1433E4">
        <w:trPr>
          <w:trHeight w:val="175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Pr="00665E01" w:rsidRDefault="00A72B2F" w:rsidP="003077B3"/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1433E4" w:rsidP="001433E4">
            <w:pPr>
              <w:jc w:val="center"/>
            </w:pPr>
            <w:r w:rsidRPr="001433E4">
              <w:t>Period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1433E4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1433E4">
              <w:t>Fairytale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1433E4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1433E4">
              <w:t>Crepe hair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1433E4" w:rsidP="001433E4">
            <w:pPr>
              <w:jc w:val="center"/>
            </w:pPr>
            <w:r w:rsidRPr="001433E4">
              <w:t>Beard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1433E4" w:rsidTr="001433E4">
        <w:trPr>
          <w:trHeight w:val="175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433E4" w:rsidRPr="00665E01" w:rsidRDefault="001433E4" w:rsidP="003077B3"/>
        </w:tc>
        <w:tc>
          <w:tcPr>
            <w:tcW w:w="141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433E4" w:rsidRPr="001433E4" w:rsidRDefault="001433E4" w:rsidP="001433E4">
            <w:pPr>
              <w:jc w:val="center"/>
            </w:pPr>
            <w:r w:rsidRPr="001433E4">
              <w:t>Moustache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433E4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433E4" w:rsidRPr="001433E4" w:rsidRDefault="001433E4" w:rsidP="001433E4">
            <w:pPr>
              <w:tabs>
                <w:tab w:val="left" w:pos="6705"/>
              </w:tabs>
              <w:spacing w:before="20" w:after="20"/>
              <w:jc w:val="center"/>
            </w:pPr>
            <w:r w:rsidRPr="001433E4">
              <w:t>Stubble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433E4" w:rsidRDefault="001433E4" w:rsidP="001433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1433E4" w:rsidRPr="001433E4" w:rsidRDefault="001433E4" w:rsidP="001433E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1433E4" w:rsidRDefault="001433E4" w:rsidP="001433E4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1433E4" w:rsidRPr="001433E4" w:rsidRDefault="001433E4" w:rsidP="001433E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1433E4" w:rsidRDefault="001433E4" w:rsidP="001433E4">
            <w:pPr>
              <w:jc w:val="center"/>
            </w:pPr>
          </w:p>
        </w:tc>
      </w:tr>
      <w:tr w:rsidR="00A72B2F" w:rsidTr="00E64214">
        <w:trPr>
          <w:trHeight w:val="5424"/>
        </w:trPr>
        <w:tc>
          <w:tcPr>
            <w:tcW w:w="2122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tc>
          <w:tcPr>
            <w:tcW w:w="8363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086380" wp14:editId="49DE0C2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3E4" w:rsidRDefault="001433E4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1433E4" w:rsidRPr="007F0350" w:rsidTr="004233EF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1433E4" w:rsidRPr="0087609D" w:rsidRDefault="001433E4" w:rsidP="004233EF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4 special effects:</w:t>
            </w:r>
          </w:p>
        </w:tc>
      </w:tr>
      <w:tr w:rsidR="001433E4" w:rsidRPr="00003257" w:rsidTr="00D6140A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433E4" w:rsidRDefault="001433E4" w:rsidP="00D6140A">
            <w:pPr>
              <w:jc w:val="center"/>
            </w:pPr>
            <w:r>
              <w:t>1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1433E4" w:rsidRPr="0087609D" w:rsidRDefault="001433E4" w:rsidP="004233EF">
            <w:pPr>
              <w:tabs>
                <w:tab w:val="left" w:pos="6705"/>
              </w:tabs>
              <w:spacing w:before="20" w:after="20"/>
            </w:pPr>
          </w:p>
        </w:tc>
      </w:tr>
      <w:tr w:rsidR="001433E4" w:rsidRPr="00003257" w:rsidTr="00D6140A">
        <w:trPr>
          <w:trHeight w:val="309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433E4" w:rsidRPr="00D6140A" w:rsidRDefault="00D6140A" w:rsidP="00D6140A">
            <w:pPr>
              <w:jc w:val="center"/>
            </w:pPr>
            <w:r>
              <w:t>2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6140A" w:rsidRPr="0087609D" w:rsidRDefault="00D6140A" w:rsidP="004233EF">
            <w:pPr>
              <w:tabs>
                <w:tab w:val="left" w:pos="6705"/>
              </w:tabs>
              <w:spacing w:before="20" w:after="20"/>
            </w:pPr>
          </w:p>
        </w:tc>
      </w:tr>
      <w:tr w:rsidR="001433E4" w:rsidRPr="00003257" w:rsidTr="00D6140A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433E4" w:rsidRPr="00E6627C" w:rsidRDefault="001433E4" w:rsidP="00D6140A">
            <w:pPr>
              <w:jc w:val="center"/>
              <w:rPr>
                <w:rFonts w:cstheme="minorHAnsi"/>
                <w:i/>
              </w:rPr>
            </w:pPr>
            <w:r>
              <w:t>3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1433E4" w:rsidRPr="0087609D" w:rsidRDefault="001433E4" w:rsidP="004233EF">
            <w:pPr>
              <w:tabs>
                <w:tab w:val="left" w:pos="6705"/>
              </w:tabs>
              <w:spacing w:before="20" w:after="20"/>
            </w:pPr>
          </w:p>
        </w:tc>
      </w:tr>
      <w:tr w:rsidR="001433E4" w:rsidRPr="00003257" w:rsidTr="00D6140A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433E4" w:rsidRPr="00E6627C" w:rsidRDefault="001433E4" w:rsidP="00D6140A">
            <w:pPr>
              <w:jc w:val="center"/>
              <w:rPr>
                <w:rFonts w:cstheme="minorHAnsi"/>
                <w:i/>
              </w:rPr>
            </w:pPr>
            <w:r>
              <w:t>4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1433E4" w:rsidRPr="0087609D" w:rsidRDefault="001433E4" w:rsidP="004233EF">
            <w:pPr>
              <w:tabs>
                <w:tab w:val="left" w:pos="6705"/>
              </w:tabs>
              <w:spacing w:before="20" w:after="20"/>
            </w:pPr>
          </w:p>
        </w:tc>
      </w:tr>
    </w:tbl>
    <w:p w:rsidR="00384B9F" w:rsidRDefault="00384B9F">
      <w:r>
        <w:br w:type="page"/>
      </w:r>
    </w:p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D6140A" w:rsidP="00D6140A">
            <w:pPr>
              <w:pStyle w:val="Boldstatement"/>
              <w:spacing w:before="20" w:after="20"/>
              <w:rPr>
                <w:sz w:val="24"/>
              </w:rPr>
            </w:pPr>
            <w:r w:rsidRPr="00D6140A">
              <w:rPr>
                <w:sz w:val="24"/>
              </w:rPr>
              <w:t>Research materials:</w:t>
            </w:r>
            <w:r>
              <w:rPr>
                <w:sz w:val="24"/>
              </w:rPr>
              <w:t xml:space="preserve"> 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D6140A" w:rsidP="003077B3">
            <w:pPr>
              <w:pStyle w:val="Boldstatement"/>
              <w:spacing w:before="20" w:after="20"/>
              <w:rPr>
                <w:sz w:val="24"/>
              </w:rPr>
            </w:pPr>
            <w:r w:rsidRPr="00D6140A">
              <w:rPr>
                <w:sz w:val="24"/>
              </w:rPr>
              <w:t>Clear explanation and instructions of how to create the character: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D6140A" w:rsidP="003077B3">
            <w:pPr>
              <w:pStyle w:val="Boldstatement"/>
              <w:spacing w:before="20" w:after="20"/>
              <w:rPr>
                <w:sz w:val="24"/>
              </w:rPr>
            </w:pPr>
            <w:r w:rsidRPr="00D6140A">
              <w:rPr>
                <w:sz w:val="24"/>
              </w:rPr>
              <w:t>Photographs to show progressive shots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p w:rsidR="00D6140A" w:rsidRDefault="00D6140A" w:rsidP="00A72B2F"/>
    <w:p w:rsidR="00D6140A" w:rsidRDefault="00D6140A" w:rsidP="00A72B2F"/>
    <w:p w:rsidR="00D6140A" w:rsidRDefault="00D6140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6140A" w:rsidRPr="0087609D" w:rsidTr="004233EF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D6140A" w:rsidRPr="0087609D" w:rsidRDefault="00D6140A" w:rsidP="004233EF">
            <w:pPr>
              <w:pStyle w:val="Boldstatement"/>
              <w:spacing w:before="20" w:after="20"/>
              <w:rPr>
                <w:sz w:val="24"/>
              </w:rPr>
            </w:pPr>
            <w:r w:rsidRPr="00D6140A">
              <w:rPr>
                <w:sz w:val="24"/>
              </w:rPr>
              <w:lastRenderedPageBreak/>
              <w:t>Reflective practice:</w:t>
            </w:r>
          </w:p>
        </w:tc>
      </w:tr>
      <w:tr w:rsidR="00D6140A" w:rsidTr="004233EF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6140A" w:rsidRDefault="00D6140A" w:rsidP="004233EF"/>
        </w:tc>
      </w:tr>
    </w:tbl>
    <w:p w:rsidR="00D6140A" w:rsidRDefault="00D6140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6140A" w:rsidRPr="0087609D" w:rsidTr="004233EF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D6140A" w:rsidRPr="0087609D" w:rsidRDefault="00D6140A" w:rsidP="004233EF">
            <w:pPr>
              <w:pStyle w:val="Boldstatement"/>
              <w:spacing w:before="20" w:after="20"/>
              <w:rPr>
                <w:sz w:val="24"/>
              </w:rPr>
            </w:pPr>
            <w:r w:rsidRPr="00D6140A">
              <w:rPr>
                <w:sz w:val="24"/>
              </w:rPr>
              <w:t>Overall Conclusion:</w:t>
            </w:r>
          </w:p>
        </w:tc>
      </w:tr>
      <w:tr w:rsidR="00D6140A" w:rsidTr="004233EF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6140A" w:rsidRDefault="00D6140A" w:rsidP="004233EF"/>
        </w:tc>
      </w:tr>
    </w:tbl>
    <w:p w:rsidR="00D6140A" w:rsidRDefault="00D6140A" w:rsidP="00A72B2F"/>
    <w:p w:rsidR="00D6140A" w:rsidRPr="00665E01" w:rsidRDefault="00D6140A" w:rsidP="00A72B2F"/>
    <w:p w:rsidR="00A72B2F" w:rsidRDefault="00D6140A" w:rsidP="00A72B2F">
      <w:r>
        <w:rPr>
          <w:b/>
        </w:rPr>
        <w:t>Make-up artist</w:t>
      </w:r>
      <w:r w:rsidR="00A72B2F" w:rsidRPr="00665E01">
        <w:rPr>
          <w:b/>
        </w:rPr>
        <w:t>/Learner signature</w:t>
      </w:r>
      <w:r w:rsidR="00A72B2F">
        <w:t>: __________________________________________________________________</w:t>
      </w:r>
    </w:p>
    <w:p w:rsidR="00A72B2F" w:rsidRDefault="00A72B2F" w:rsidP="00A72B2F"/>
    <w:p w:rsidR="00257974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257974" w:rsidRPr="00257974" w:rsidRDefault="00257974" w:rsidP="00257974"/>
    <w:p w:rsidR="00257974" w:rsidRPr="00257974" w:rsidRDefault="00257974" w:rsidP="00257974"/>
    <w:p w:rsidR="00257974" w:rsidRPr="00257974" w:rsidRDefault="00257974" w:rsidP="00257974"/>
    <w:p w:rsidR="00257974" w:rsidRPr="00257974" w:rsidRDefault="00257974" w:rsidP="00257974"/>
    <w:p w:rsidR="00257974" w:rsidRPr="00257974" w:rsidRDefault="00257974" w:rsidP="00257974"/>
    <w:p w:rsidR="00257974" w:rsidRPr="00257974" w:rsidRDefault="00257974" w:rsidP="00257974"/>
    <w:p w:rsidR="00257974" w:rsidRDefault="00257974" w:rsidP="00257974"/>
    <w:p w:rsidR="00A72B2F" w:rsidRDefault="00A72B2F" w:rsidP="00257974"/>
    <w:p w:rsidR="00257974" w:rsidRDefault="00257974" w:rsidP="00257974"/>
    <w:p w:rsidR="00257974" w:rsidRDefault="00257974" w:rsidP="00257974"/>
    <w:p w:rsidR="00257974" w:rsidRDefault="00257974" w:rsidP="00257974"/>
    <w:p w:rsidR="00257974" w:rsidRPr="004A608D" w:rsidRDefault="00257974" w:rsidP="00257974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257974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57974" w:rsidRPr="004A608D" w:rsidRDefault="0025797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57974" w:rsidRPr="004A608D" w:rsidRDefault="0025797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57974" w:rsidRPr="004A608D" w:rsidRDefault="0025797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57974" w:rsidRPr="004A608D" w:rsidRDefault="00257974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57974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257974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257974" w:rsidP="009658D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257974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257974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257974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9658D7" w:rsidP="00D5790E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9658D7" w:rsidP="00D5790E">
            <w:pPr>
              <w:spacing w:before="60" w:after="60"/>
            </w:pPr>
            <w:r>
              <w:t>09/01/2020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9658D7" w:rsidP="00D5790E">
            <w:pPr>
              <w:spacing w:before="60" w:after="60"/>
            </w:pPr>
            <w:r>
              <w:t>Amended a typographical error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Pr="004A608D" w:rsidRDefault="009658D7" w:rsidP="00D5790E">
            <w:pPr>
              <w:spacing w:before="60" w:after="60"/>
            </w:pPr>
            <w:r>
              <w:t>Qualifications and Regulation Co-ordinator</w:t>
            </w:r>
            <w:bookmarkStart w:id="0" w:name="_GoBack"/>
            <w:bookmarkEnd w:id="0"/>
          </w:p>
        </w:tc>
      </w:tr>
      <w:tr w:rsidR="00257974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Default="00257974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Default="00257974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Default="00257974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57974" w:rsidRDefault="00257974" w:rsidP="00D5790E">
            <w:pPr>
              <w:spacing w:before="60" w:after="60"/>
            </w:pPr>
          </w:p>
        </w:tc>
      </w:tr>
    </w:tbl>
    <w:p w:rsidR="00257974" w:rsidRPr="001204C3" w:rsidRDefault="00257974" w:rsidP="00257974">
      <w:pPr>
        <w:tabs>
          <w:tab w:val="left" w:pos="1553"/>
        </w:tabs>
        <w:rPr>
          <w:rFonts w:cstheme="minorHAnsi"/>
          <w:sz w:val="52"/>
        </w:rPr>
      </w:pPr>
    </w:p>
    <w:p w:rsidR="00257974" w:rsidRPr="00257974" w:rsidRDefault="00257974" w:rsidP="00257974"/>
    <w:sectPr w:rsidR="00257974" w:rsidRPr="00257974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AA1" w:rsidRDefault="00654AA1" w:rsidP="00735D34">
      <w:r>
        <w:separator/>
      </w:r>
    </w:p>
  </w:endnote>
  <w:endnote w:type="continuationSeparator" w:id="0">
    <w:p w:rsidR="00654AA1" w:rsidRDefault="00654AA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D6140A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D6140A">
              <w:t>iUBT299</w:t>
            </w:r>
            <w:r>
              <w:t>_</w:t>
            </w:r>
            <w:r w:rsidR="009658D7">
              <w:t>Client Consultation 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9658D7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9658D7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AA1" w:rsidRDefault="00654AA1" w:rsidP="00735D34">
      <w:r>
        <w:separator/>
      </w:r>
    </w:p>
  </w:footnote>
  <w:footnote w:type="continuationSeparator" w:id="0">
    <w:p w:rsidR="00654AA1" w:rsidRDefault="00654AA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4FAMUk/dstAAAA"/>
  </w:docVars>
  <w:rsids>
    <w:rsidRoot w:val="00654AA1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3E4"/>
    <w:rsid w:val="00143DC0"/>
    <w:rsid w:val="00155A1C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57974"/>
    <w:rsid w:val="00295D59"/>
    <w:rsid w:val="002965A0"/>
    <w:rsid w:val="002A730F"/>
    <w:rsid w:val="002C5C77"/>
    <w:rsid w:val="002C61DA"/>
    <w:rsid w:val="002D7C6C"/>
    <w:rsid w:val="002F4DBC"/>
    <w:rsid w:val="00306B4D"/>
    <w:rsid w:val="0031636C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1390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35D7"/>
    <w:rsid w:val="005F70D5"/>
    <w:rsid w:val="006114A1"/>
    <w:rsid w:val="00633BBC"/>
    <w:rsid w:val="006474E8"/>
    <w:rsid w:val="00654AA1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76721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75BE3"/>
    <w:rsid w:val="008B198A"/>
    <w:rsid w:val="008D4F6A"/>
    <w:rsid w:val="008E12A8"/>
    <w:rsid w:val="008F03ED"/>
    <w:rsid w:val="00902C9E"/>
    <w:rsid w:val="009541DF"/>
    <w:rsid w:val="009658D7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B2366"/>
    <w:rsid w:val="00BD1520"/>
    <w:rsid w:val="00BD6D8C"/>
    <w:rsid w:val="00BF13A4"/>
    <w:rsid w:val="00C14103"/>
    <w:rsid w:val="00C142C1"/>
    <w:rsid w:val="00C311A4"/>
    <w:rsid w:val="00C32B76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6140A"/>
    <w:rsid w:val="00DF03C6"/>
    <w:rsid w:val="00E116E3"/>
    <w:rsid w:val="00E167DF"/>
    <w:rsid w:val="00E25719"/>
    <w:rsid w:val="00E632C5"/>
    <w:rsid w:val="00E64214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FC27AB73-8D3D-4899-9259-BC4FA68FD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18959-EF11-4254-92EC-E60B6A616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6</Pages>
  <Words>487</Words>
  <Characters>2968</Characters>
  <Application>Microsoft Office Word</Application>
  <DocSecurity>0</DocSecurity>
  <Lines>197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2019-11-07T14:23:00Z</cp:lastPrinted>
  <dcterms:created xsi:type="dcterms:W3CDTF">2020-01-09T15:40:00Z</dcterms:created>
  <dcterms:modified xsi:type="dcterms:W3CDTF">2020-01-09T15:40:00Z</dcterms:modified>
</cp:coreProperties>
</file>