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BD09EF" w:rsidP="00BA514F">
      <w:pPr>
        <w:pStyle w:val="Heading2"/>
        <w:spacing w:after="120"/>
        <w:rPr>
          <w:rFonts w:cstheme="minorHAnsi"/>
          <w:color w:val="auto"/>
        </w:rPr>
      </w:pPr>
      <w:r w:rsidRPr="00BD09EF">
        <w:rPr>
          <w:rFonts w:cstheme="minorHAnsi"/>
          <w:color w:val="auto"/>
        </w:rPr>
        <w:t>iUBT320</w:t>
      </w:r>
      <w:r w:rsidR="00BF0C3B" w:rsidRPr="00BD09EF">
        <w:rPr>
          <w:rFonts w:cstheme="minorHAnsi"/>
          <w:color w:val="auto"/>
        </w:rPr>
        <w:t xml:space="preserve"> </w:t>
      </w:r>
      <w:r w:rsidR="001204C3" w:rsidRPr="00BD09EF">
        <w:rPr>
          <w:rFonts w:cstheme="minorHAnsi"/>
          <w:color w:val="auto"/>
        </w:rPr>
        <w:t>–</w:t>
      </w:r>
      <w:r w:rsidR="0001369A" w:rsidRPr="00BD09EF">
        <w:rPr>
          <w:rFonts w:cstheme="minorHAnsi"/>
          <w:color w:val="auto"/>
        </w:rPr>
        <w:t xml:space="preserve"> </w:t>
      </w:r>
      <w:r w:rsidRPr="00BD09EF">
        <w:rPr>
          <w:rFonts w:cstheme="minorHAnsi"/>
          <w:color w:val="auto"/>
        </w:rPr>
        <w:t>Provide body massage</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BD09EF">
        <w:t>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BD09EF">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BD09EF">
        <w:trPr>
          <w:trHeight w:val="171"/>
        </w:trPr>
        <w:tc>
          <w:tcPr>
            <w:tcW w:w="2905" w:type="pct"/>
            <w:shd w:val="clear" w:color="auto" w:fill="FFFFFF" w:themeFill="background1"/>
            <w:tcMar>
              <w:top w:w="28" w:type="dxa"/>
              <w:bottom w:w="28" w:type="dxa"/>
            </w:tcMar>
            <w:vAlign w:val="center"/>
          </w:tcPr>
          <w:p w:rsidR="00E33ECD" w:rsidRPr="005A651E" w:rsidRDefault="00E33ECD" w:rsidP="00BD09EF">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BD09EF">
        <w:trPr>
          <w:trHeight w:val="30"/>
        </w:trPr>
        <w:tc>
          <w:tcPr>
            <w:tcW w:w="2905" w:type="pct"/>
            <w:shd w:val="clear" w:color="auto" w:fill="FFFFFF" w:themeFill="background1"/>
            <w:tcMar>
              <w:top w:w="28" w:type="dxa"/>
              <w:bottom w:w="28" w:type="dxa"/>
            </w:tcMar>
            <w:vAlign w:val="center"/>
          </w:tcPr>
          <w:p w:rsidR="00E33ECD" w:rsidRPr="005A651E" w:rsidRDefault="00E33ECD" w:rsidP="00BD09EF">
            <w:pPr>
              <w:rPr>
                <w:rFonts w:cstheme="minorHAnsi"/>
                <w:color w:val="262626" w:themeColor="text1" w:themeTint="D9"/>
              </w:rPr>
            </w:pPr>
            <w:r>
              <w:rPr>
                <w:rFonts w:cstheme="minorHAnsi"/>
                <w:color w:val="262626" w:themeColor="text1" w:themeTint="D9"/>
              </w:rPr>
              <w:t>External practical examination</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BD09EF">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E33ECD" w:rsidP="00BD09EF">
            <w:pPr>
              <w:pStyle w:val="bullet0"/>
            </w:pPr>
            <w:r>
              <w:t>Treatment evidence</w:t>
            </w:r>
            <w:r w:rsidR="00BD09EF">
              <w:t xml:space="preserve"> (4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33E35" w:rsidRPr="001E0802" w:rsidRDefault="00633E35" w:rsidP="00633E35">
      <w:pPr>
        <w:spacing w:after="120"/>
        <w:ind w:right="-613"/>
        <w:rPr>
          <w:b/>
        </w:rPr>
      </w:pPr>
      <w:r>
        <w:rPr>
          <w:b/>
        </w:rPr>
        <w:t>External examiner name</w:t>
      </w:r>
      <w:r w:rsidRPr="001E0802">
        <w:rPr>
          <w:b/>
        </w:rPr>
        <w:t>:</w:t>
      </w:r>
      <w:r>
        <w:rPr>
          <w:b/>
        </w:rPr>
        <w:t xml:space="preserve"> </w:t>
      </w:r>
      <w:r w:rsidRPr="001E0802">
        <w:t>______</w:t>
      </w:r>
      <w:r>
        <w:t>__________________________________________________________</w:t>
      </w:r>
    </w:p>
    <w:p w:rsidR="00633E35" w:rsidRDefault="00633E35" w:rsidP="00633E35">
      <w:pPr>
        <w:spacing w:after="120"/>
        <w:ind w:right="-613"/>
        <w:rPr>
          <w:b/>
        </w:rPr>
      </w:pPr>
      <w:r>
        <w:rPr>
          <w:b/>
        </w:rPr>
        <w:t>External examiner signature</w:t>
      </w:r>
      <w:r w:rsidRPr="001E0802">
        <w:rPr>
          <w:b/>
        </w:rPr>
        <w:t>:</w:t>
      </w:r>
      <w:r>
        <w:rPr>
          <w:b/>
        </w:rPr>
        <w:t xml:space="preserve"> </w:t>
      </w:r>
      <w:r w:rsidRPr="001E0802">
        <w:t>______</w:t>
      </w:r>
      <w:r>
        <w:t xml:space="preserve">_____________ ____________________ </w:t>
      </w:r>
      <w:r w:rsidRPr="00B07B93">
        <w:rPr>
          <w:b/>
        </w:rPr>
        <w:t>Date:</w:t>
      </w:r>
      <w:r>
        <w:t xml:space="preserve"> ________________</w:t>
      </w:r>
    </w:p>
    <w:p w:rsidR="00633E35" w:rsidRPr="004A608D" w:rsidRDefault="00633E35" w:rsidP="00633E35">
      <w:pPr>
        <w:spacing w:line="259" w:lineRule="auto"/>
        <w:rPr>
          <w:b/>
        </w:rPr>
      </w:pPr>
      <w:bookmarkStart w:id="0" w:name="_GoBack"/>
      <w:bookmarkEnd w:id="0"/>
      <w:r w:rsidRPr="00434C78">
        <w:br w:type="page"/>
      </w: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633E35" w:rsidRPr="004A608D" w:rsidTr="00D5790E">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633E35" w:rsidRPr="004A608D" w:rsidRDefault="00633E35" w:rsidP="00D5790E">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633E35" w:rsidRPr="004A608D" w:rsidRDefault="00633E35" w:rsidP="00D5790E">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633E35" w:rsidRPr="004A608D" w:rsidRDefault="00633E35" w:rsidP="00D5790E">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633E35" w:rsidRPr="004A608D" w:rsidRDefault="00633E35" w:rsidP="00D5790E">
            <w:pPr>
              <w:spacing w:before="60" w:after="60"/>
              <w:rPr>
                <w:b/>
              </w:rPr>
            </w:pPr>
            <w:r>
              <w:rPr>
                <w:b/>
              </w:rPr>
              <w:t>Role</w:t>
            </w:r>
          </w:p>
        </w:tc>
      </w:tr>
      <w:tr w:rsidR="00633E35" w:rsidRPr="004A608D" w:rsidTr="00D5790E">
        <w:tc>
          <w:tcPr>
            <w:tcW w:w="535" w:type="pct"/>
            <w:tcBorders>
              <w:top w:val="single" w:sz="4" w:space="0" w:color="DDDDDD"/>
              <w:left w:val="single" w:sz="4" w:space="0" w:color="DDDDDD"/>
              <w:bottom w:val="single" w:sz="4" w:space="0" w:color="DDDDDD"/>
              <w:right w:val="single" w:sz="4" w:space="0" w:color="DDDDDD"/>
            </w:tcBorders>
          </w:tcPr>
          <w:p w:rsidR="00633E35" w:rsidRPr="004A608D" w:rsidRDefault="00633E35" w:rsidP="00D5790E">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633E35" w:rsidRPr="004A608D" w:rsidRDefault="00633E35" w:rsidP="00D5790E">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633E35" w:rsidRPr="004A608D" w:rsidRDefault="00633E35" w:rsidP="00D5790E">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633E35" w:rsidRPr="004A608D" w:rsidRDefault="00633E35" w:rsidP="00D5790E">
            <w:pPr>
              <w:spacing w:before="60" w:after="60"/>
            </w:pPr>
            <w:r>
              <w:t>Qualifications and Regulation Co-ordinator</w:t>
            </w:r>
          </w:p>
        </w:tc>
      </w:tr>
      <w:tr w:rsidR="00633E35" w:rsidRPr="004A608D" w:rsidTr="00D5790E">
        <w:tc>
          <w:tcPr>
            <w:tcW w:w="535" w:type="pct"/>
            <w:tcBorders>
              <w:top w:val="single" w:sz="4" w:space="0" w:color="DDDDDD"/>
              <w:left w:val="single" w:sz="4" w:space="0" w:color="DDDDDD"/>
              <w:bottom w:val="single" w:sz="4" w:space="0" w:color="DDDDDD"/>
              <w:right w:val="single" w:sz="4" w:space="0" w:color="DDDDDD"/>
            </w:tcBorders>
          </w:tcPr>
          <w:p w:rsidR="00633E35" w:rsidRPr="004A608D" w:rsidRDefault="00633E35" w:rsidP="00D5790E">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633E35" w:rsidRPr="004A608D" w:rsidRDefault="00633E35" w:rsidP="00D5790E">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633E35" w:rsidRPr="004A608D" w:rsidRDefault="00633E35" w:rsidP="00D5790E">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633E35" w:rsidRPr="004A608D" w:rsidRDefault="00633E35" w:rsidP="00D5790E">
            <w:pPr>
              <w:spacing w:before="60" w:after="60"/>
            </w:pPr>
          </w:p>
        </w:tc>
      </w:tr>
      <w:tr w:rsidR="00633E35" w:rsidRPr="004A608D" w:rsidTr="00D5790E">
        <w:tc>
          <w:tcPr>
            <w:tcW w:w="535" w:type="pct"/>
            <w:tcBorders>
              <w:top w:val="single" w:sz="4" w:space="0" w:color="DDDDDD"/>
              <w:left w:val="single" w:sz="4" w:space="0" w:color="DDDDDD"/>
              <w:bottom w:val="single" w:sz="4" w:space="0" w:color="DDDDDD"/>
              <w:right w:val="single" w:sz="4" w:space="0" w:color="DDDDDD"/>
            </w:tcBorders>
          </w:tcPr>
          <w:p w:rsidR="00633E35" w:rsidRDefault="00633E35" w:rsidP="00D5790E">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633E35" w:rsidRDefault="00633E35" w:rsidP="00D5790E">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633E35" w:rsidRDefault="00633E35" w:rsidP="00D5790E">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633E35" w:rsidRDefault="00633E35" w:rsidP="00D5790E">
            <w:pPr>
              <w:spacing w:before="60" w:after="60"/>
            </w:pPr>
          </w:p>
        </w:tc>
      </w:tr>
    </w:tbl>
    <w:p w:rsidR="0032249D" w:rsidRPr="001204C3" w:rsidRDefault="0032249D" w:rsidP="00633E35">
      <w:pPr>
        <w:spacing w:after="120"/>
        <w:ind w:right="-613"/>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9EF" w:rsidRDefault="00BD09EF" w:rsidP="00735D34">
      <w:r>
        <w:separator/>
      </w:r>
    </w:p>
  </w:endnote>
  <w:endnote w:type="continuationSeparator" w:id="0">
    <w:p w:rsidR="00BD09EF" w:rsidRDefault="00BD09E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D09EF" w:rsidP="009F197D">
            <w:pPr>
              <w:pStyle w:val="Footer"/>
              <w:tabs>
                <w:tab w:val="clear" w:pos="9026"/>
              </w:tabs>
              <w:ind w:right="-330"/>
              <w:rPr>
                <w:rFonts w:cstheme="minorHAnsi"/>
                <w:b/>
                <w:color w:val="FF0000"/>
                <w:szCs w:val="18"/>
              </w:rPr>
            </w:pPr>
            <w:r w:rsidRPr="00BD09EF">
              <w:rPr>
                <w:szCs w:val="18"/>
              </w:rPr>
              <w:t>iUBT320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33E35">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33E35">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33E35">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9EF" w:rsidRDefault="00BD09EF" w:rsidP="00735D34">
      <w:r>
        <w:separator/>
      </w:r>
    </w:p>
  </w:footnote>
  <w:footnote w:type="continuationSeparator" w:id="0">
    <w:p w:rsidR="00BD09EF" w:rsidRDefault="00BD09E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BD09EF"/>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3E35"/>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09E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86A46A0-390C-491A-84DE-66B1C4F1D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B9E6D-C30D-434B-97FC-B5A7E3AE3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147</Words>
  <Characters>1352</Characters>
  <Application>Microsoft Office Word</Application>
  <DocSecurity>0</DocSecurity>
  <Lines>61</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2019-09-27T13:17:00Z</dcterms:created>
  <dcterms:modified xsi:type="dcterms:W3CDTF">2019-09-27T13:17:00Z</dcterms:modified>
</cp:coreProperties>
</file>