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7B64B8" w:rsidP="00187785">
      <w:pPr>
        <w:pStyle w:val="Heading2"/>
        <w:spacing w:after="120"/>
        <w:rPr>
          <w:rFonts w:cstheme="minorHAnsi"/>
          <w:color w:val="auto"/>
        </w:rPr>
      </w:pPr>
      <w:r w:rsidRPr="007B64B8">
        <w:rPr>
          <w:rFonts w:cstheme="minorHAnsi"/>
          <w:color w:val="auto"/>
        </w:rPr>
        <w:t>iUCT29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7B64B8">
        <w:rPr>
          <w:rFonts w:cstheme="minorHAnsi"/>
          <w:color w:val="auto"/>
        </w:rPr>
        <w:t>Healthy eating and well-being for the complementary therapy client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Pr="001E0802" w:rsidRDefault="00187785" w:rsidP="009E1097">
      <w:pPr>
        <w:pStyle w:val="bullet0"/>
      </w:pPr>
      <w:r>
        <w:t>The form must be placed with the project evidence for ITEC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364"/>
        <w:gridCol w:w="1274"/>
        <w:gridCol w:w="918"/>
        <w:gridCol w:w="1212"/>
        <w:gridCol w:w="1026"/>
        <w:gridCol w:w="1391"/>
        <w:gridCol w:w="1069"/>
      </w:tblGrid>
      <w:tr w:rsidR="00391B97" w:rsidRPr="001204C3" w:rsidTr="00391B97">
        <w:trPr>
          <w:trHeight w:val="90"/>
        </w:trPr>
        <w:tc>
          <w:tcPr>
            <w:tcW w:w="2583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391B97" w:rsidRPr="00F42F92" w:rsidRDefault="00391B97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447" w:type="pct"/>
            <w:shd w:val="clear" w:color="auto" w:fill="DEEAF6"/>
          </w:tcPr>
          <w:p w:rsidR="00391B97" w:rsidRDefault="00391B9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22" w:type="pct"/>
            <w:shd w:val="clear" w:color="auto" w:fill="DEEAF6"/>
          </w:tcPr>
          <w:p w:rsidR="00391B97" w:rsidRDefault="00391B9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425" w:type="pct"/>
            <w:shd w:val="clear" w:color="auto" w:fill="DEEAF6"/>
          </w:tcPr>
          <w:p w:rsidR="00391B97" w:rsidRDefault="00391B9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360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391B97" w:rsidRPr="001E0802" w:rsidRDefault="00391B9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Graph </w:t>
            </w:r>
          </w:p>
        </w:tc>
        <w:tc>
          <w:tcPr>
            <w:tcW w:w="488" w:type="pct"/>
            <w:shd w:val="clear" w:color="auto" w:fill="DEEAF6"/>
          </w:tcPr>
          <w:p w:rsidR="00391B97" w:rsidRDefault="00391B9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</w:tcPr>
          <w:p w:rsidR="00391B97" w:rsidRPr="001E0802" w:rsidRDefault="00391B9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391B97" w:rsidRPr="001204C3" w:rsidTr="00391B97">
        <w:trPr>
          <w:trHeight w:val="171"/>
        </w:trPr>
        <w:tc>
          <w:tcPr>
            <w:tcW w:w="258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91B97" w:rsidRPr="00E84DE9" w:rsidRDefault="00391B97" w:rsidP="007B64B8">
            <w:r w:rsidRPr="00E84DE9">
              <w:t>Knowledge of basic nutrients and their sources</w:t>
            </w:r>
          </w:p>
        </w:tc>
        <w:tc>
          <w:tcPr>
            <w:tcW w:w="447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22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2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391B97" w:rsidRPr="001204C3" w:rsidTr="00391B97">
        <w:trPr>
          <w:trHeight w:val="30"/>
        </w:trPr>
        <w:tc>
          <w:tcPr>
            <w:tcW w:w="258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91B97" w:rsidRPr="00E84DE9" w:rsidRDefault="00391B97" w:rsidP="007B64B8">
            <w:r w:rsidRPr="00E84DE9">
              <w:t>How processing/environmental pollution affects the nutrient value of food</w:t>
            </w:r>
          </w:p>
        </w:tc>
        <w:tc>
          <w:tcPr>
            <w:tcW w:w="447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22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2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391B97" w:rsidRPr="001204C3" w:rsidTr="00391B97">
        <w:trPr>
          <w:trHeight w:val="90"/>
        </w:trPr>
        <w:tc>
          <w:tcPr>
            <w:tcW w:w="258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91B97" w:rsidRPr="00E84DE9" w:rsidRDefault="00391B97" w:rsidP="007B64B8">
            <w:r w:rsidRPr="00E84DE9">
              <w:t>Elements of a balanced diet and the importance of eating regularly</w:t>
            </w:r>
          </w:p>
        </w:tc>
        <w:tc>
          <w:tcPr>
            <w:tcW w:w="447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22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2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391B97" w:rsidRPr="001204C3" w:rsidTr="00391B97">
        <w:trPr>
          <w:trHeight w:val="90"/>
        </w:trPr>
        <w:tc>
          <w:tcPr>
            <w:tcW w:w="258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91B97" w:rsidRPr="00E84DE9" w:rsidRDefault="00391B97" w:rsidP="007B64B8">
            <w:r w:rsidRPr="00E84DE9">
              <w:t>The general effects of nutritional imbalances on health and well-being</w:t>
            </w:r>
          </w:p>
        </w:tc>
        <w:tc>
          <w:tcPr>
            <w:tcW w:w="447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22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2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391B97" w:rsidRPr="001204C3" w:rsidTr="00391B97">
        <w:trPr>
          <w:trHeight w:val="90"/>
        </w:trPr>
        <w:tc>
          <w:tcPr>
            <w:tcW w:w="258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91B97" w:rsidRPr="00E84DE9" w:rsidRDefault="00391B97" w:rsidP="00391B97">
            <w:r w:rsidRPr="00E84DE9">
              <w:t xml:space="preserve">Metabolism, </w:t>
            </w:r>
            <w:r>
              <w:t>b</w:t>
            </w:r>
            <w:r w:rsidRPr="00E84DE9">
              <w:t xml:space="preserve">asal </w:t>
            </w:r>
            <w:r>
              <w:t>m</w:t>
            </w:r>
            <w:r w:rsidRPr="00E84DE9">
              <w:t xml:space="preserve">etabolic </w:t>
            </w:r>
            <w:r>
              <w:t>r</w:t>
            </w:r>
            <w:r w:rsidRPr="00E84DE9">
              <w:t xml:space="preserve">ate </w:t>
            </w:r>
            <w:r>
              <w:t xml:space="preserve">(BMR) </w:t>
            </w:r>
            <w:r w:rsidRPr="00E84DE9">
              <w:t>and units of energy</w:t>
            </w:r>
          </w:p>
        </w:tc>
        <w:tc>
          <w:tcPr>
            <w:tcW w:w="447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22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2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391B97" w:rsidRPr="001204C3" w:rsidTr="00391B97">
        <w:trPr>
          <w:trHeight w:val="90"/>
        </w:trPr>
        <w:tc>
          <w:tcPr>
            <w:tcW w:w="2583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391B97" w:rsidRPr="00E84DE9" w:rsidRDefault="00391B97" w:rsidP="007B64B8">
            <w:r w:rsidRPr="00E84DE9">
              <w:t>Food labelling regulations</w:t>
            </w:r>
          </w:p>
        </w:tc>
        <w:tc>
          <w:tcPr>
            <w:tcW w:w="447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22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2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391B97" w:rsidRPr="001204C3" w:rsidTr="00391B97">
        <w:trPr>
          <w:trHeight w:val="90"/>
        </w:trPr>
        <w:tc>
          <w:tcPr>
            <w:tcW w:w="2583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391B97" w:rsidRPr="005A651E" w:rsidRDefault="00391B97" w:rsidP="00F76B76">
            <w:pPr>
              <w:rPr>
                <w:rFonts w:cstheme="minorHAnsi"/>
                <w:color w:val="262626" w:themeColor="text1" w:themeTint="D9"/>
              </w:rPr>
            </w:pPr>
            <w:r w:rsidRPr="00391B97">
              <w:rPr>
                <w:rFonts w:cstheme="minorHAnsi"/>
                <w:color w:val="262626" w:themeColor="text1" w:themeTint="D9"/>
              </w:rPr>
              <w:t>General healthy eating recommendations for the complementary therapy client</w:t>
            </w:r>
          </w:p>
        </w:tc>
        <w:tc>
          <w:tcPr>
            <w:tcW w:w="447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22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2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60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</w:tcPr>
          <w:p w:rsidR="00391B97" w:rsidRPr="005A651E" w:rsidRDefault="00391B97" w:rsidP="009E1097">
            <w:pPr>
              <w:spacing w:before="40" w:after="40"/>
              <w:jc w:val="center"/>
              <w:rPr>
                <w:rFonts w:cstheme="minorHAnsi"/>
              </w:rPr>
            </w:pPr>
          </w:p>
        </w:tc>
      </w:tr>
      <w:tr w:rsidR="00391B97" w:rsidRPr="001204C3" w:rsidTr="00391B97">
        <w:trPr>
          <w:trHeight w:val="90"/>
        </w:trPr>
        <w:tc>
          <w:tcPr>
            <w:tcW w:w="4137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391B97" w:rsidRPr="005A651E" w:rsidRDefault="00391B97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                                                                                                                                                                           </w:t>
            </w:r>
            <w:r w:rsidRPr="00391B97"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shd w:val="clear" w:color="auto" w:fill="E7E6E6" w:themeFill="background2"/>
          </w:tcPr>
          <w:p w:rsidR="00391B97" w:rsidRPr="005A651E" w:rsidRDefault="00391B97" w:rsidP="005A651E">
            <w:pPr>
              <w:spacing w:before="60" w:after="60"/>
              <w:jc w:val="center"/>
              <w:rPr>
                <w:rFonts w:cstheme="minorHAnsi"/>
              </w:rPr>
            </w:pPr>
            <w:r w:rsidRPr="00391B97"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391B97" w:rsidRPr="005A651E" w:rsidRDefault="00391B97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lastRenderedPageBreak/>
        <w:tab/>
      </w:r>
    </w:p>
    <w:p w:rsidR="009F197D" w:rsidRDefault="009F197D" w:rsidP="00487A5C"/>
    <w:p w:rsidR="001839F2" w:rsidRPr="001E0802" w:rsidRDefault="001839F2" w:rsidP="001839F2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</w:t>
      </w:r>
      <w:r w:rsidR="009E1097" w:rsidRPr="001E0802">
        <w:t>____</w:t>
      </w:r>
      <w:r w:rsidR="009E1097">
        <w:t>_____</w:t>
      </w:r>
      <w:r w:rsidR="009E1097" w:rsidRPr="001E0802">
        <w:t>____</w:t>
      </w:r>
      <w:r w:rsidR="009E1097">
        <w:t>_____</w:t>
      </w:r>
      <w:r w:rsidR="009E1097" w:rsidRPr="001E0802">
        <w:t>____</w:t>
      </w:r>
      <w:r w:rsidR="009E1097">
        <w:t>_____</w:t>
      </w:r>
      <w:r w:rsidR="009E1097" w:rsidRPr="001E0802">
        <w:t>____</w:t>
      </w:r>
      <w:r w:rsidR="009E1097">
        <w:t>___</w:t>
      </w:r>
      <w:r>
        <w:t>__________________________________</w:t>
      </w:r>
    </w:p>
    <w:p w:rsidR="001839F2" w:rsidRDefault="001839F2" w:rsidP="001839F2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</w:t>
      </w:r>
      <w:r w:rsidR="009E1097" w:rsidRPr="001E0802">
        <w:t>____</w:t>
      </w:r>
      <w:r w:rsidR="009E1097">
        <w:t>_____</w:t>
      </w:r>
      <w:r w:rsidR="009E1097" w:rsidRPr="001E0802">
        <w:t>____</w:t>
      </w:r>
      <w:r w:rsidR="009E1097">
        <w:t>_____</w:t>
      </w:r>
      <w:r w:rsidR="009E1097" w:rsidRPr="001E0802">
        <w:t>____</w:t>
      </w:r>
      <w:r w:rsidR="009E1097">
        <w:t>__</w:t>
      </w:r>
      <w:r>
        <w:t xml:space="preserve">____________ </w:t>
      </w:r>
      <w:r w:rsidRPr="00B07B93">
        <w:rPr>
          <w:b/>
        </w:rPr>
        <w:t>Date:</w:t>
      </w:r>
      <w:r>
        <w:t xml:space="preserve"> ___________</w:t>
      </w:r>
      <w:r w:rsidR="009E1097" w:rsidRPr="001E0802">
        <w:t>____</w:t>
      </w:r>
      <w:r w:rsidR="009E1097">
        <w:t>_____</w:t>
      </w:r>
      <w:r>
        <w:t>_______</w:t>
      </w:r>
    </w:p>
    <w:p w:rsidR="001839F2" w:rsidRDefault="001839F2" w:rsidP="001839F2">
      <w:pPr>
        <w:spacing w:after="120"/>
        <w:rPr>
          <w:b/>
        </w:rPr>
      </w:pPr>
    </w:p>
    <w:p w:rsidR="001839F2" w:rsidRPr="001E0802" w:rsidRDefault="001839F2" w:rsidP="001839F2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</w:t>
      </w:r>
      <w:r w:rsidR="009E1097" w:rsidRPr="001E0802">
        <w:t>____</w:t>
      </w:r>
      <w:r w:rsidR="009E1097">
        <w:t>_____</w:t>
      </w:r>
      <w:r w:rsidR="009E1097" w:rsidRPr="001E0802">
        <w:t>____</w:t>
      </w:r>
      <w:r w:rsidR="009E1097">
        <w:t>_____</w:t>
      </w:r>
      <w:r w:rsidR="009E1097" w:rsidRPr="001E0802">
        <w:t>____</w:t>
      </w:r>
      <w:r w:rsidR="009E1097">
        <w:t>_____</w:t>
      </w:r>
      <w:r w:rsidR="009E1097" w:rsidRPr="001E0802">
        <w:t>____</w:t>
      </w:r>
      <w:r w:rsidR="009E1097">
        <w:t>___</w:t>
      </w:r>
      <w:r>
        <w:t>_________________________________</w:t>
      </w:r>
    </w:p>
    <w:p w:rsidR="001839F2" w:rsidRDefault="001839F2" w:rsidP="001839F2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</w:t>
      </w:r>
      <w:r w:rsidR="009E1097" w:rsidRPr="001E0802">
        <w:t>____</w:t>
      </w:r>
      <w:r w:rsidR="009E1097">
        <w:t>_____</w:t>
      </w:r>
      <w:r w:rsidR="009E1097" w:rsidRPr="001E0802">
        <w:t>____</w:t>
      </w:r>
      <w:r w:rsidR="009E1097">
        <w:t>_____</w:t>
      </w:r>
      <w:r w:rsidR="009E1097" w:rsidRPr="001E0802">
        <w:t>____</w:t>
      </w:r>
      <w:r w:rsidR="009E1097">
        <w:t>___</w:t>
      </w:r>
      <w:r>
        <w:t>______________</w:t>
      </w:r>
      <w:r w:rsidRPr="00B07B93">
        <w:rPr>
          <w:b/>
        </w:rPr>
        <w:t>Date:</w:t>
      </w:r>
      <w:r>
        <w:t xml:space="preserve"> ________</w:t>
      </w:r>
      <w:r w:rsidR="009E1097" w:rsidRPr="001E0802">
        <w:t>____</w:t>
      </w:r>
      <w:r w:rsidR="009E1097">
        <w:t>_____</w:t>
      </w:r>
      <w:r>
        <w:t>__________</w:t>
      </w:r>
    </w:p>
    <w:p w:rsidR="001839F2" w:rsidRDefault="001839F2" w:rsidP="001839F2">
      <w:pPr>
        <w:spacing w:after="120"/>
        <w:rPr>
          <w:b/>
        </w:rPr>
      </w:pPr>
    </w:p>
    <w:p w:rsidR="001839F2" w:rsidRPr="001E0802" w:rsidRDefault="009E1097" w:rsidP="001839F2">
      <w:pPr>
        <w:spacing w:after="120"/>
        <w:rPr>
          <w:b/>
        </w:rPr>
      </w:pPr>
      <w:r>
        <w:rPr>
          <w:b/>
        </w:rPr>
        <w:t>IQA</w:t>
      </w:r>
      <w:r w:rsidR="001839F2">
        <w:rPr>
          <w:b/>
        </w:rPr>
        <w:t xml:space="preserve"> name</w:t>
      </w:r>
      <w:r w:rsidR="001839F2" w:rsidRPr="001E0802">
        <w:rPr>
          <w:b/>
        </w:rPr>
        <w:t>:</w:t>
      </w:r>
      <w:r w:rsidR="001839F2">
        <w:rPr>
          <w:b/>
        </w:rPr>
        <w:t xml:space="preserve"> </w:t>
      </w:r>
      <w:r w:rsidR="001839F2" w:rsidRPr="001E0802">
        <w:t>_____________________________________</w:t>
      </w:r>
      <w:r w:rsidR="001839F2">
        <w:t>____</w:t>
      </w:r>
      <w:r w:rsidRPr="001E0802">
        <w:t>____</w:t>
      </w:r>
      <w:r>
        <w:t>_____</w:t>
      </w:r>
      <w:r w:rsidRPr="001E0802">
        <w:t>____</w:t>
      </w:r>
      <w:r>
        <w:t>_____</w:t>
      </w:r>
      <w:r w:rsidRPr="001E0802">
        <w:t>____</w:t>
      </w:r>
      <w:r>
        <w:t>_____</w:t>
      </w:r>
      <w:r w:rsidRPr="001E0802">
        <w:t>____</w:t>
      </w:r>
      <w:r>
        <w:t>_____</w:t>
      </w:r>
      <w:r w:rsidRPr="001E0802">
        <w:t>____</w:t>
      </w:r>
      <w:r>
        <w:t>_____</w:t>
      </w:r>
      <w:r w:rsidRPr="001E0802">
        <w:t>____</w:t>
      </w:r>
      <w:r>
        <w:t>_</w:t>
      </w:r>
      <w:r w:rsidR="001839F2">
        <w:t>_____________________________</w:t>
      </w:r>
    </w:p>
    <w:p w:rsidR="001839F2" w:rsidRDefault="009E1097" w:rsidP="001839F2">
      <w:pPr>
        <w:spacing w:after="240"/>
      </w:pPr>
      <w:r>
        <w:rPr>
          <w:b/>
        </w:rPr>
        <w:t>IQA</w:t>
      </w:r>
      <w:r w:rsidR="001839F2">
        <w:rPr>
          <w:b/>
        </w:rPr>
        <w:t xml:space="preserve"> signature</w:t>
      </w:r>
      <w:r w:rsidR="001839F2" w:rsidRPr="001E0802">
        <w:rPr>
          <w:b/>
        </w:rPr>
        <w:t>:</w:t>
      </w:r>
      <w:r w:rsidR="001839F2">
        <w:rPr>
          <w:b/>
        </w:rPr>
        <w:t xml:space="preserve"> </w:t>
      </w:r>
      <w:r w:rsidR="001839F2" w:rsidRPr="001E0802">
        <w:t>______</w:t>
      </w:r>
      <w:r w:rsidR="001839F2">
        <w:t>________________________</w:t>
      </w:r>
      <w:r w:rsidRPr="001E0802">
        <w:t>____</w:t>
      </w:r>
      <w:r>
        <w:t>_____</w:t>
      </w:r>
      <w:r w:rsidRPr="001E0802">
        <w:t>____</w:t>
      </w:r>
      <w:r>
        <w:t>_____</w:t>
      </w:r>
      <w:r w:rsidRPr="001E0802">
        <w:t>____</w:t>
      </w:r>
      <w:r>
        <w:t>_____</w:t>
      </w:r>
      <w:r w:rsidRPr="001E0802">
        <w:t>____</w:t>
      </w:r>
      <w:r>
        <w:t>_____</w:t>
      </w:r>
      <w:r w:rsidRPr="001E0802">
        <w:t>____</w:t>
      </w:r>
      <w:r>
        <w:t>_</w:t>
      </w:r>
      <w:r w:rsidR="001839F2">
        <w:t xml:space="preserve">_____________ </w:t>
      </w:r>
      <w:r w:rsidR="001839F2" w:rsidRPr="00B07B93">
        <w:rPr>
          <w:b/>
        </w:rPr>
        <w:t>Date:</w:t>
      </w:r>
      <w:r w:rsidR="001839F2">
        <w:t xml:space="preserve"> ________</w:t>
      </w:r>
      <w:r w:rsidRPr="001E0802">
        <w:t>____</w:t>
      </w:r>
      <w:r>
        <w:t>_____</w:t>
      </w:r>
      <w:r w:rsidR="001839F2">
        <w:t>___________</w:t>
      </w:r>
    </w:p>
    <w:p w:rsidR="001839F2" w:rsidRDefault="001839F2" w:rsidP="001839F2">
      <w:pPr>
        <w:spacing w:after="120"/>
        <w:rPr>
          <w:b/>
        </w:rPr>
      </w:pPr>
    </w:p>
    <w:p w:rsidR="001839F2" w:rsidRPr="001E0802" w:rsidRDefault="009E1097" w:rsidP="001839F2">
      <w:pPr>
        <w:spacing w:after="120"/>
        <w:rPr>
          <w:b/>
        </w:rPr>
      </w:pPr>
      <w:r>
        <w:rPr>
          <w:b/>
        </w:rPr>
        <w:t>EQA/Examiner External</w:t>
      </w:r>
      <w:r w:rsidR="001839F2">
        <w:rPr>
          <w:b/>
        </w:rPr>
        <w:t xml:space="preserve"> name</w:t>
      </w:r>
      <w:r w:rsidR="001839F2" w:rsidRPr="001E0802">
        <w:rPr>
          <w:b/>
        </w:rPr>
        <w:t>:</w:t>
      </w:r>
      <w:r w:rsidR="001839F2">
        <w:rPr>
          <w:b/>
        </w:rPr>
        <w:t xml:space="preserve"> </w:t>
      </w:r>
      <w:r w:rsidR="001839F2" w:rsidRPr="001E0802">
        <w:t>_________________________________</w:t>
      </w:r>
      <w:r w:rsidRPr="001E0802">
        <w:t>____</w:t>
      </w:r>
      <w:r>
        <w:t>_____</w:t>
      </w:r>
      <w:r w:rsidRPr="001E0802">
        <w:t>____</w:t>
      </w:r>
      <w:r>
        <w:t>_____</w:t>
      </w:r>
      <w:r w:rsidRPr="001E0802">
        <w:t>____</w:t>
      </w:r>
      <w:r>
        <w:t>_____</w:t>
      </w:r>
      <w:r w:rsidRPr="001E0802">
        <w:t>____</w:t>
      </w:r>
      <w:r>
        <w:t>___</w:t>
      </w:r>
      <w:r w:rsidR="001839F2" w:rsidRPr="001E0802">
        <w:t>_____</w:t>
      </w:r>
      <w:r w:rsidR="001839F2">
        <w:t>_______________________________</w:t>
      </w:r>
    </w:p>
    <w:p w:rsidR="001839F2" w:rsidRPr="00187785" w:rsidRDefault="009E1097" w:rsidP="001839F2">
      <w:pPr>
        <w:spacing w:after="240"/>
      </w:pPr>
      <w:r>
        <w:rPr>
          <w:b/>
        </w:rPr>
        <w:t xml:space="preserve">EQA/Examiner External </w:t>
      </w:r>
      <w:r w:rsidR="001839F2">
        <w:rPr>
          <w:b/>
        </w:rPr>
        <w:t>signature</w:t>
      </w:r>
      <w:r w:rsidR="001839F2" w:rsidRPr="001E0802">
        <w:rPr>
          <w:b/>
        </w:rPr>
        <w:t>:</w:t>
      </w:r>
      <w:r w:rsidR="001839F2">
        <w:rPr>
          <w:b/>
        </w:rPr>
        <w:t xml:space="preserve"> </w:t>
      </w:r>
      <w:r w:rsidR="001839F2" w:rsidRPr="001E0802">
        <w:t>______</w:t>
      </w:r>
      <w:r w:rsidR="001839F2">
        <w:t>__________________</w:t>
      </w:r>
      <w:r w:rsidRPr="001E0802">
        <w:t>____</w:t>
      </w:r>
      <w:r>
        <w:t>_____</w:t>
      </w:r>
      <w:r w:rsidRPr="001E0802">
        <w:t>____</w:t>
      </w:r>
      <w:r>
        <w:t>_____</w:t>
      </w:r>
      <w:r w:rsidRPr="001E0802">
        <w:t>____</w:t>
      </w:r>
      <w:r>
        <w:t>___</w:t>
      </w:r>
      <w:r w:rsidR="001839F2">
        <w:t xml:space="preserve">___________________ </w:t>
      </w:r>
      <w:r w:rsidR="001839F2" w:rsidRPr="00B07B93">
        <w:rPr>
          <w:b/>
        </w:rPr>
        <w:t>Date:</w:t>
      </w:r>
      <w:r w:rsidR="001839F2">
        <w:t xml:space="preserve"> ____</w:t>
      </w:r>
      <w:r w:rsidRPr="001E0802">
        <w:t>____</w:t>
      </w:r>
      <w:r>
        <w:t>_____</w:t>
      </w:r>
      <w:r w:rsidR="001839F2">
        <w:t>______________</w:t>
      </w:r>
      <w:r w:rsidR="001839F2">
        <w:br/>
      </w:r>
      <w:r w:rsidR="001839F2" w:rsidRPr="00187785">
        <w:rPr>
          <w:b/>
        </w:rPr>
        <w:t>(if sampled)</w:t>
      </w:r>
    </w:p>
    <w:p w:rsidR="001839F2" w:rsidRDefault="001839F2" w:rsidP="001839F2">
      <w:pPr>
        <w:spacing w:after="240"/>
        <w:rPr>
          <w:b/>
        </w:rPr>
      </w:pPr>
    </w:p>
    <w:p w:rsidR="00187785" w:rsidRDefault="00187785" w:rsidP="00BA514F">
      <w:pPr>
        <w:spacing w:after="240"/>
        <w:rPr>
          <w:b/>
        </w:rPr>
      </w:pPr>
      <w:bookmarkStart w:id="0" w:name="_GoBack"/>
      <w:bookmarkEnd w:id="0"/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p w:rsidR="009E1097" w:rsidRDefault="009E1097" w:rsidP="00FE482A">
      <w:pPr>
        <w:tabs>
          <w:tab w:val="left" w:pos="1553"/>
        </w:tabs>
        <w:rPr>
          <w:rFonts w:cstheme="minorHAnsi"/>
          <w:sz w:val="52"/>
        </w:rPr>
      </w:pPr>
    </w:p>
    <w:p w:rsidR="009E1097" w:rsidRDefault="009E1097" w:rsidP="009E1097">
      <w:pPr>
        <w:spacing w:line="259" w:lineRule="auto"/>
        <w:rPr>
          <w:b/>
        </w:rPr>
      </w:pPr>
    </w:p>
    <w:p w:rsidR="009E1097" w:rsidRPr="004A608D" w:rsidRDefault="009E1097" w:rsidP="009E1097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9E1097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E1097" w:rsidRPr="004A608D" w:rsidRDefault="009E1097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E1097" w:rsidRPr="004A608D" w:rsidRDefault="009E1097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E1097" w:rsidRPr="004A608D" w:rsidRDefault="009E1097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E1097" w:rsidRPr="004A608D" w:rsidRDefault="009E1097" w:rsidP="0077490B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E1097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1097" w:rsidRPr="004A608D" w:rsidRDefault="009E1097" w:rsidP="0077490B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1097" w:rsidRPr="004A608D" w:rsidRDefault="009E1097" w:rsidP="0077490B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1097" w:rsidRPr="004A608D" w:rsidRDefault="009E1097" w:rsidP="0077490B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1097" w:rsidRPr="004A608D" w:rsidRDefault="009E1097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9E1097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1097" w:rsidRPr="004A608D" w:rsidRDefault="009E1097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1097" w:rsidRPr="004A608D" w:rsidRDefault="009E1097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1097" w:rsidRPr="004A608D" w:rsidRDefault="009E1097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1097" w:rsidRPr="004A608D" w:rsidRDefault="009E1097" w:rsidP="0077490B">
            <w:pPr>
              <w:spacing w:before="60" w:after="60"/>
            </w:pPr>
          </w:p>
        </w:tc>
      </w:tr>
      <w:tr w:rsidR="009E1097" w:rsidRPr="004A608D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1097" w:rsidRDefault="009E1097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1097" w:rsidRDefault="009E1097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1097" w:rsidRDefault="009E1097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1097" w:rsidRDefault="009E1097" w:rsidP="0077490B">
            <w:pPr>
              <w:spacing w:before="60" w:after="60"/>
            </w:pPr>
          </w:p>
        </w:tc>
      </w:tr>
    </w:tbl>
    <w:p w:rsidR="009E1097" w:rsidRPr="001204C3" w:rsidRDefault="009E1097" w:rsidP="009E1097">
      <w:pPr>
        <w:tabs>
          <w:tab w:val="left" w:pos="1553"/>
        </w:tabs>
        <w:rPr>
          <w:rFonts w:cstheme="minorHAnsi"/>
          <w:sz w:val="52"/>
        </w:rPr>
      </w:pPr>
    </w:p>
    <w:p w:rsidR="009E1097" w:rsidRPr="001204C3" w:rsidRDefault="009E1097" w:rsidP="00FE482A">
      <w:pPr>
        <w:tabs>
          <w:tab w:val="left" w:pos="1553"/>
        </w:tabs>
        <w:rPr>
          <w:rFonts w:cstheme="minorHAnsi"/>
          <w:sz w:val="52"/>
        </w:rPr>
      </w:pPr>
    </w:p>
    <w:sectPr w:rsidR="009E1097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4B8" w:rsidRDefault="007B64B8" w:rsidP="00735D34">
      <w:r>
        <w:separator/>
      </w:r>
    </w:p>
  </w:endnote>
  <w:endnote w:type="continuationSeparator" w:id="0">
    <w:p w:rsidR="007B64B8" w:rsidRDefault="007B64B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651E0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F651E0">
              <w:rPr>
                <w:szCs w:val="18"/>
              </w:rPr>
              <w:t xml:space="preserve">iUCT29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9E1097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9E1097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9E1097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4B8" w:rsidRDefault="007B64B8" w:rsidP="00735D34">
      <w:r>
        <w:separator/>
      </w:r>
    </w:p>
  </w:footnote>
  <w:footnote w:type="continuationSeparator" w:id="0">
    <w:p w:rsidR="007B64B8" w:rsidRDefault="007B64B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7B64B8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39F2"/>
    <w:rsid w:val="00187785"/>
    <w:rsid w:val="0019114B"/>
    <w:rsid w:val="00195B44"/>
    <w:rsid w:val="001C172A"/>
    <w:rsid w:val="001E0802"/>
    <w:rsid w:val="00220EC1"/>
    <w:rsid w:val="00245D23"/>
    <w:rsid w:val="00267424"/>
    <w:rsid w:val="00281F5E"/>
    <w:rsid w:val="00290269"/>
    <w:rsid w:val="002C2ACF"/>
    <w:rsid w:val="003163CE"/>
    <w:rsid w:val="003174B1"/>
    <w:rsid w:val="0032249D"/>
    <w:rsid w:val="00361FF4"/>
    <w:rsid w:val="00383801"/>
    <w:rsid w:val="00391B97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B64B8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E1097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22811"/>
    <w:rsid w:val="00E30E9A"/>
    <w:rsid w:val="00E86CBB"/>
    <w:rsid w:val="00E90DE1"/>
    <w:rsid w:val="00EC5E3B"/>
    <w:rsid w:val="00EE5390"/>
    <w:rsid w:val="00F12A8D"/>
    <w:rsid w:val="00F42F92"/>
    <w:rsid w:val="00F651E0"/>
    <w:rsid w:val="00F666E4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A56D571A-14FA-4C5D-9EC1-AADAEB8C6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95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CBE6F-26B9-4DF9-A902-A567C80E5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0</TotalTime>
  <Pages>3</Pages>
  <Words>417</Words>
  <Characters>2324</Characters>
  <Application>Microsoft Office Word</Application>
  <DocSecurity>0</DocSecurity>
  <Lines>96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2018-03-13T11:43:00Z</cp:lastPrinted>
  <dcterms:created xsi:type="dcterms:W3CDTF">2019-10-09T10:39:00Z</dcterms:created>
  <dcterms:modified xsi:type="dcterms:W3CDTF">2019-10-09T10:39:00Z</dcterms:modified>
</cp:coreProperties>
</file>