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F6C2F" w:rsidRDefault="00641F6E" w:rsidP="00BA514F">
      <w:pPr>
        <w:pStyle w:val="Heading2"/>
        <w:spacing w:after="120"/>
        <w:rPr>
          <w:rFonts w:cstheme="minorHAnsi"/>
          <w:color w:val="auto"/>
        </w:rPr>
      </w:pPr>
      <w:r w:rsidRPr="00641F6E">
        <w:rPr>
          <w:rFonts w:cstheme="minorHAnsi"/>
          <w:color w:val="auto"/>
        </w:rPr>
        <w:t>iUBT408</w:t>
      </w:r>
      <w:r w:rsidR="00BF0C3B" w:rsidRPr="006F6C2F">
        <w:rPr>
          <w:rFonts w:cstheme="minorHAnsi"/>
          <w:color w:val="auto"/>
        </w:rPr>
        <w:t xml:space="preserve"> </w:t>
      </w:r>
      <w:r w:rsidR="001204C3" w:rsidRPr="006F6C2F">
        <w:rPr>
          <w:rFonts w:cstheme="minorHAnsi"/>
          <w:color w:val="auto"/>
        </w:rPr>
        <w:t>–</w:t>
      </w:r>
      <w:r w:rsidR="0001369A" w:rsidRPr="006F6C2F">
        <w:rPr>
          <w:rFonts w:cstheme="minorHAnsi"/>
          <w:color w:val="auto"/>
        </w:rPr>
        <w:t xml:space="preserve"> </w:t>
      </w:r>
      <w:r w:rsidRPr="00641F6E">
        <w:rPr>
          <w:rFonts w:cstheme="minorHAnsi"/>
          <w:color w:val="auto"/>
        </w:rPr>
        <w:t>Skin care</w:t>
      </w:r>
    </w:p>
    <w:p w:rsidR="001E0802" w:rsidRPr="006F6C2F" w:rsidRDefault="001E0802" w:rsidP="001E0802">
      <w:pPr>
        <w:spacing w:after="0"/>
        <w:rPr>
          <w:b/>
        </w:rPr>
      </w:pPr>
    </w:p>
    <w:p w:rsidR="001E0802" w:rsidRPr="006F6C2F" w:rsidRDefault="00646685" w:rsidP="001E0802">
      <w:pPr>
        <w:spacing w:after="0"/>
      </w:pPr>
      <w:r w:rsidRPr="006F6C2F">
        <w:t xml:space="preserve">All units will require an Achievement Record to be completed by the lecturer for each learner. This achievement record will need to be kept by the centre and may be sampled by </w:t>
      </w:r>
      <w:r w:rsidR="00CE4A65" w:rsidRPr="006F6C2F">
        <w:t>the</w:t>
      </w:r>
      <w:r w:rsidRPr="006F6C2F">
        <w:t xml:space="preserve"> external quality assurer on their visit.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6F6C2F">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6F6C2F">
        <w:trPr>
          <w:trHeight w:val="90"/>
        </w:trPr>
        <w:tc>
          <w:tcPr>
            <w:tcW w:w="2905" w:type="pct"/>
            <w:shd w:val="clear" w:color="auto" w:fill="FFFFFF" w:themeFill="background1"/>
            <w:tcMar>
              <w:top w:w="28" w:type="dxa"/>
              <w:bottom w:w="28" w:type="dxa"/>
            </w:tcMar>
            <w:vAlign w:val="center"/>
          </w:tcPr>
          <w:p w:rsidR="00E33ECD" w:rsidRDefault="00E33ECD" w:rsidP="006F6C2F">
            <w:r>
              <w:rPr>
                <w:rFonts w:cstheme="minorHAnsi"/>
                <w:color w:val="262626" w:themeColor="text1" w:themeTint="D9"/>
              </w:rPr>
              <w:t xml:space="preserve">Portfolio of evidence containing: </w:t>
            </w:r>
          </w:p>
          <w:p w:rsidR="00E33ECD" w:rsidRPr="005A651E" w:rsidRDefault="006F6C2F" w:rsidP="00641F6E">
            <w:pPr>
              <w:pStyle w:val="bullet0"/>
            </w:pPr>
            <w:r>
              <w:t>An internal task</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6F6C2F" w:rsidRDefault="006628C4" w:rsidP="00434C78">
      <w:pPr>
        <w:spacing w:after="120"/>
        <w:ind w:right="-613"/>
        <w:rPr>
          <w:b/>
        </w:rPr>
      </w:pPr>
      <w:r w:rsidRPr="006F6C2F">
        <w:rPr>
          <w:b/>
        </w:rPr>
        <w:t>IQA name</w:t>
      </w:r>
      <w:r w:rsidR="00E956A9" w:rsidRPr="006F6C2F">
        <w:rPr>
          <w:b/>
        </w:rPr>
        <w:t xml:space="preserve"> </w:t>
      </w:r>
      <w:r w:rsidR="00E956A9" w:rsidRPr="006F6C2F">
        <w:t>(If sampled)</w:t>
      </w:r>
      <w:r w:rsidRPr="006F6C2F">
        <w:rPr>
          <w:b/>
        </w:rPr>
        <w:t xml:space="preserve">: </w:t>
      </w:r>
      <w:r w:rsidRPr="006F6C2F">
        <w:t>__________________</w:t>
      </w:r>
      <w:r w:rsidR="006F6C2F">
        <w:t>_____________</w:t>
      </w:r>
      <w:r w:rsidRPr="006F6C2F">
        <w:t>________________</w:t>
      </w:r>
      <w:r w:rsidR="00E956A9" w:rsidRPr="006F6C2F">
        <w:t>____</w:t>
      </w:r>
      <w:r w:rsidRPr="006F6C2F">
        <w:t>_____________</w:t>
      </w:r>
    </w:p>
    <w:p w:rsidR="006628C4" w:rsidRPr="006F6C2F" w:rsidRDefault="006628C4" w:rsidP="00E956A9">
      <w:pPr>
        <w:spacing w:after="480"/>
        <w:ind w:right="-613"/>
      </w:pPr>
      <w:r w:rsidRPr="006F6C2F">
        <w:rPr>
          <w:b/>
        </w:rPr>
        <w:t>IQA signature</w:t>
      </w:r>
      <w:r w:rsidR="00E956A9" w:rsidRPr="006F6C2F">
        <w:rPr>
          <w:b/>
        </w:rPr>
        <w:t xml:space="preserve"> </w:t>
      </w:r>
      <w:r w:rsidR="00E956A9" w:rsidRPr="006F6C2F">
        <w:t>(If sampled)</w:t>
      </w:r>
      <w:r w:rsidRPr="006F6C2F">
        <w:rPr>
          <w:b/>
        </w:rPr>
        <w:t xml:space="preserve">: </w:t>
      </w:r>
      <w:r w:rsidR="00E956A9" w:rsidRPr="006F6C2F">
        <w:t>___</w:t>
      </w:r>
      <w:r w:rsidRPr="006F6C2F">
        <w:t>____________</w:t>
      </w:r>
      <w:r w:rsidR="006F6C2F">
        <w:t>_______</w:t>
      </w:r>
      <w:r w:rsidRPr="006F6C2F">
        <w:t>___________</w:t>
      </w:r>
      <w:r w:rsidR="00E956A9" w:rsidRPr="006F6C2F">
        <w:t>___</w:t>
      </w:r>
      <w:r w:rsidRPr="006F6C2F">
        <w:t xml:space="preserve">____ </w:t>
      </w:r>
      <w:r w:rsidRPr="006F6C2F">
        <w:rPr>
          <w:b/>
        </w:rPr>
        <w:t>Date:</w:t>
      </w:r>
      <w:r w:rsidRPr="006F6C2F">
        <w:t xml:space="preserve"> ________________</w:t>
      </w:r>
    </w:p>
    <w:p w:rsidR="00917893" w:rsidRPr="006F6C2F" w:rsidRDefault="00917893" w:rsidP="00917893">
      <w:pPr>
        <w:spacing w:after="120"/>
        <w:ind w:right="-613"/>
        <w:rPr>
          <w:b/>
        </w:rPr>
      </w:pPr>
      <w:r>
        <w:rPr>
          <w:b/>
        </w:rPr>
        <w:t>E</w:t>
      </w:r>
      <w:r w:rsidRPr="006F6C2F">
        <w:rPr>
          <w:b/>
        </w:rPr>
        <w:t xml:space="preserve">QA name </w:t>
      </w:r>
      <w:r w:rsidRPr="006F6C2F">
        <w:t>(If sampled)</w:t>
      </w:r>
      <w:r w:rsidRPr="006F6C2F">
        <w:rPr>
          <w:b/>
        </w:rPr>
        <w:t xml:space="preserve">: </w:t>
      </w:r>
      <w:r w:rsidRPr="006F6C2F">
        <w:t>__________________</w:t>
      </w:r>
      <w:r>
        <w:t>_____________</w:t>
      </w:r>
      <w:r w:rsidRPr="006F6C2F">
        <w:t>_________________________________</w:t>
      </w:r>
    </w:p>
    <w:p w:rsidR="00917893" w:rsidRPr="006F6C2F" w:rsidRDefault="00917893" w:rsidP="00917893">
      <w:pPr>
        <w:spacing w:after="480"/>
        <w:ind w:right="-613"/>
      </w:pPr>
      <w:r>
        <w:rPr>
          <w:b/>
        </w:rPr>
        <w:t>E</w:t>
      </w:r>
      <w:r w:rsidRPr="006F6C2F">
        <w:rPr>
          <w:b/>
        </w:rPr>
        <w:t xml:space="preserve">QA signature </w:t>
      </w:r>
      <w:r w:rsidRPr="006F6C2F">
        <w:t>(If sampled)</w:t>
      </w:r>
      <w:r w:rsidRPr="006F6C2F">
        <w:rPr>
          <w:b/>
        </w:rPr>
        <w:t xml:space="preserve">: </w:t>
      </w:r>
      <w:r w:rsidRPr="006F6C2F">
        <w:t>_______________</w:t>
      </w:r>
      <w:r>
        <w:t>_______</w:t>
      </w:r>
      <w:r w:rsidRPr="006F6C2F">
        <w:t xml:space="preserve">__________________ </w:t>
      </w:r>
      <w:r w:rsidRPr="006F6C2F">
        <w:rPr>
          <w:b/>
        </w:rPr>
        <w:t>Date:</w:t>
      </w:r>
      <w:r w:rsidRPr="006F6C2F">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A90A4A"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A90A4A" w:rsidP="008D49C7">
            <w:pPr>
              <w:spacing w:before="60" w:after="60"/>
            </w:pPr>
            <w:r>
              <w:t>10/01/2020</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A90A4A"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A90A4A" w:rsidP="008D49C7">
            <w:pPr>
              <w:spacing w:before="60" w:after="60"/>
            </w:pPr>
            <w:r>
              <w:t>Qualifications and Regulation Co-ordinator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C2F" w:rsidRDefault="006F6C2F" w:rsidP="00735D34">
      <w:r>
        <w:separator/>
      </w:r>
    </w:p>
  </w:endnote>
  <w:endnote w:type="continuationSeparator" w:id="0">
    <w:p w:rsidR="006F6C2F" w:rsidRDefault="006F6C2F"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B69C6" w:rsidP="009F197D">
            <w:pPr>
              <w:pStyle w:val="Footer"/>
              <w:tabs>
                <w:tab w:val="clear" w:pos="9026"/>
              </w:tabs>
              <w:ind w:right="-330"/>
              <w:rPr>
                <w:rFonts w:cstheme="minorHAnsi"/>
                <w:b/>
                <w:color w:val="FF0000"/>
                <w:szCs w:val="18"/>
              </w:rPr>
            </w:pPr>
            <w:proofErr w:type="gramStart"/>
            <w:r>
              <w:rPr>
                <w:szCs w:val="18"/>
              </w:rPr>
              <w:t>i</w:t>
            </w:r>
            <w:r w:rsidR="00290269" w:rsidRPr="001E0802">
              <w:rPr>
                <w:szCs w:val="18"/>
              </w:rPr>
              <w:t>U</w:t>
            </w:r>
            <w:r w:rsidR="006F6C2F">
              <w:rPr>
                <w:szCs w:val="18"/>
              </w:rPr>
              <w:t>BT</w:t>
            </w:r>
            <w:r w:rsidR="00641F6E">
              <w:rPr>
                <w:szCs w:val="18"/>
              </w:rPr>
              <w:t>408</w:t>
            </w:r>
            <w:proofErr w:type="gramEnd"/>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6F6C2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90A4A">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90A4A">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C2F" w:rsidRDefault="006F6C2F" w:rsidP="00735D34">
      <w:r>
        <w:separator/>
      </w:r>
    </w:p>
  </w:footnote>
  <w:footnote w:type="continuationSeparator" w:id="0">
    <w:p w:rsidR="006F6C2F" w:rsidRDefault="006F6C2F"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6F6C2F"/>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1F6E"/>
    <w:rsid w:val="00646685"/>
    <w:rsid w:val="006474E8"/>
    <w:rsid w:val="0065222C"/>
    <w:rsid w:val="006628C4"/>
    <w:rsid w:val="006736F4"/>
    <w:rsid w:val="006C2FED"/>
    <w:rsid w:val="006F489D"/>
    <w:rsid w:val="006F6C2F"/>
    <w:rsid w:val="0070684E"/>
    <w:rsid w:val="0072212E"/>
    <w:rsid w:val="00735D34"/>
    <w:rsid w:val="00747314"/>
    <w:rsid w:val="00782851"/>
    <w:rsid w:val="007870A1"/>
    <w:rsid w:val="007F0350"/>
    <w:rsid w:val="00834262"/>
    <w:rsid w:val="00856F63"/>
    <w:rsid w:val="00874E16"/>
    <w:rsid w:val="008F03ED"/>
    <w:rsid w:val="00917893"/>
    <w:rsid w:val="0093597A"/>
    <w:rsid w:val="009541DF"/>
    <w:rsid w:val="00974429"/>
    <w:rsid w:val="00974DDB"/>
    <w:rsid w:val="00976267"/>
    <w:rsid w:val="00992337"/>
    <w:rsid w:val="009D42F0"/>
    <w:rsid w:val="009F197D"/>
    <w:rsid w:val="00A47301"/>
    <w:rsid w:val="00A66143"/>
    <w:rsid w:val="00A679AF"/>
    <w:rsid w:val="00A90A4A"/>
    <w:rsid w:val="00A926BD"/>
    <w:rsid w:val="00A9756D"/>
    <w:rsid w:val="00AD4692"/>
    <w:rsid w:val="00B52567"/>
    <w:rsid w:val="00BA514F"/>
    <w:rsid w:val="00BD6D8C"/>
    <w:rsid w:val="00BE19AA"/>
    <w:rsid w:val="00BF0C3B"/>
    <w:rsid w:val="00BF13A4"/>
    <w:rsid w:val="00C06918"/>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6B8E223-7E15-4458-B589-B15F32018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F43C5-2F07-4418-B2DF-BCD3A2975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3</cp:revision>
  <cp:lastPrinted>2019-05-15T13:50:00Z</cp:lastPrinted>
  <dcterms:created xsi:type="dcterms:W3CDTF">2020-01-10T09:59:00Z</dcterms:created>
  <dcterms:modified xsi:type="dcterms:W3CDTF">2020-01-10T09:59:00Z</dcterms:modified>
</cp:coreProperties>
</file>