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AA37EB" w:rsidP="00BA514F">
      <w:pPr>
        <w:pStyle w:val="Heading2"/>
        <w:spacing w:after="120"/>
        <w:rPr>
          <w:rFonts w:cstheme="minorHAnsi"/>
          <w:color w:val="auto"/>
        </w:rPr>
      </w:pPr>
      <w:r w:rsidRPr="00AA37EB">
        <w:rPr>
          <w:rFonts w:cstheme="minorHAnsi"/>
          <w:color w:val="auto"/>
        </w:rPr>
        <w:t>iUCO89</w:t>
      </w:r>
      <w:r w:rsidR="00BF0C3B" w:rsidRPr="00393187">
        <w:rPr>
          <w:rFonts w:cstheme="minorHAnsi"/>
          <w:color w:val="auto"/>
        </w:rPr>
        <w:t xml:space="preserve"> </w:t>
      </w:r>
      <w:r w:rsidR="001204C3" w:rsidRPr="00393187">
        <w:rPr>
          <w:rFonts w:cstheme="minorHAnsi"/>
          <w:color w:val="auto"/>
        </w:rPr>
        <w:t>–</w:t>
      </w:r>
      <w:r w:rsidR="0001369A" w:rsidRPr="00393187">
        <w:rPr>
          <w:rFonts w:cstheme="minorHAnsi"/>
          <w:color w:val="auto"/>
        </w:rPr>
        <w:t xml:space="preserve"> </w:t>
      </w:r>
      <w:r w:rsidR="00393187" w:rsidRPr="00393187">
        <w:rPr>
          <w:rFonts w:cstheme="minorHAnsi"/>
          <w:color w:val="auto"/>
        </w:rPr>
        <w:t>Public relations (PR) in the hair and beauty sector</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w:t>
      </w:r>
      <w:r w:rsidR="00393187" w:rsidRPr="00393187">
        <w:t>the external quality assurer on their visit</w:t>
      </w:r>
      <w:r w:rsidRPr="00393187">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393187">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393187">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393187" w:rsidRDefault="006628C4" w:rsidP="00434C78">
      <w:pPr>
        <w:spacing w:after="120"/>
        <w:ind w:right="-613"/>
        <w:rPr>
          <w:b/>
        </w:rPr>
      </w:pPr>
      <w:r w:rsidRPr="00393187">
        <w:rPr>
          <w:b/>
        </w:rPr>
        <w:t>IQA name</w:t>
      </w:r>
      <w:r w:rsidR="00E956A9" w:rsidRPr="00393187">
        <w:rPr>
          <w:b/>
        </w:rPr>
        <w:t xml:space="preserve"> </w:t>
      </w:r>
      <w:r w:rsidR="00E956A9" w:rsidRPr="00393187">
        <w:t>(If sampled)</w:t>
      </w:r>
      <w:r w:rsidRPr="00393187">
        <w:rPr>
          <w:b/>
        </w:rPr>
        <w:t xml:space="preserve">: </w:t>
      </w:r>
      <w:r w:rsidRPr="00393187">
        <w:t>_____________________</w:t>
      </w:r>
      <w:r w:rsidR="00A33B8C">
        <w:t>________</w:t>
      </w:r>
      <w:r w:rsidRPr="00393187">
        <w:t>___________________</w:t>
      </w:r>
      <w:r w:rsidR="00E956A9" w:rsidRPr="00393187">
        <w:t>____</w:t>
      </w:r>
      <w:r w:rsidRPr="00393187">
        <w:t>_____________</w:t>
      </w:r>
    </w:p>
    <w:p w:rsidR="006628C4" w:rsidRPr="00393187" w:rsidRDefault="006628C4" w:rsidP="00E956A9">
      <w:pPr>
        <w:spacing w:after="480"/>
        <w:ind w:right="-613"/>
      </w:pPr>
      <w:r w:rsidRPr="00393187">
        <w:rPr>
          <w:b/>
        </w:rPr>
        <w:t>IQA signature</w:t>
      </w:r>
      <w:r w:rsidR="00E956A9" w:rsidRPr="00393187">
        <w:rPr>
          <w:b/>
        </w:rPr>
        <w:t xml:space="preserve"> </w:t>
      </w:r>
      <w:r w:rsidR="00E956A9" w:rsidRPr="00393187">
        <w:t>(If sampled)</w:t>
      </w:r>
      <w:r w:rsidRPr="00393187">
        <w:rPr>
          <w:b/>
        </w:rPr>
        <w:t xml:space="preserve">: </w:t>
      </w:r>
      <w:r w:rsidR="00E956A9" w:rsidRPr="00393187">
        <w:t>___</w:t>
      </w:r>
      <w:r w:rsidRPr="00393187">
        <w:t>__________</w:t>
      </w:r>
      <w:r w:rsidR="00A33B8C">
        <w:t>________</w:t>
      </w:r>
      <w:r w:rsidRPr="00393187">
        <w:t>_____________</w:t>
      </w:r>
      <w:r w:rsidR="00E956A9" w:rsidRPr="00393187">
        <w:t>___</w:t>
      </w:r>
      <w:r w:rsidRPr="00393187">
        <w:t xml:space="preserve">____ </w:t>
      </w:r>
      <w:r w:rsidRPr="00393187">
        <w:rPr>
          <w:b/>
        </w:rPr>
        <w:t>Date:</w:t>
      </w:r>
      <w:r w:rsidRPr="00393187">
        <w:t xml:space="preserve"> ________________</w:t>
      </w:r>
    </w:p>
    <w:p w:rsidR="006628C4" w:rsidRPr="00393187" w:rsidRDefault="006628C4" w:rsidP="00434C78">
      <w:pPr>
        <w:spacing w:after="120"/>
        <w:ind w:right="-613"/>
        <w:rPr>
          <w:b/>
        </w:rPr>
      </w:pPr>
      <w:r w:rsidRPr="00393187">
        <w:rPr>
          <w:b/>
        </w:rPr>
        <w:t>External examiner/EQA name</w:t>
      </w:r>
      <w:r w:rsidR="00E956A9" w:rsidRPr="00393187">
        <w:rPr>
          <w:b/>
        </w:rPr>
        <w:t xml:space="preserve"> </w:t>
      </w:r>
      <w:r w:rsidR="00E956A9" w:rsidRPr="00393187">
        <w:t>(If sampled)</w:t>
      </w:r>
      <w:r w:rsidRPr="00393187">
        <w:rPr>
          <w:b/>
        </w:rPr>
        <w:t xml:space="preserve">: </w:t>
      </w:r>
      <w:r w:rsidRPr="00393187">
        <w:t>______</w:t>
      </w:r>
      <w:r w:rsidR="00E956A9" w:rsidRPr="00393187">
        <w:t>______________________</w:t>
      </w:r>
      <w:r w:rsidRPr="00393187">
        <w:t>_____________________</w:t>
      </w:r>
    </w:p>
    <w:p w:rsidR="006628C4" w:rsidRPr="00393187" w:rsidRDefault="006628C4" w:rsidP="00E956A9">
      <w:pPr>
        <w:spacing w:after="120"/>
        <w:ind w:right="-613"/>
        <w:rPr>
          <w:b/>
        </w:rPr>
      </w:pPr>
      <w:r w:rsidRPr="00393187">
        <w:rPr>
          <w:b/>
        </w:rPr>
        <w:t>External examiner/EQA signature</w:t>
      </w:r>
      <w:r w:rsidR="00E956A9" w:rsidRPr="00393187">
        <w:rPr>
          <w:b/>
        </w:rPr>
        <w:t xml:space="preserve"> </w:t>
      </w:r>
      <w:r w:rsidR="00E956A9" w:rsidRPr="00393187">
        <w:t>(If sampled)</w:t>
      </w:r>
      <w:r w:rsidRPr="00393187">
        <w:rPr>
          <w:b/>
        </w:rPr>
        <w:t xml:space="preserve">: </w:t>
      </w:r>
      <w:r w:rsidRPr="00393187">
        <w:t>______</w:t>
      </w:r>
      <w:r w:rsidR="00E956A9" w:rsidRPr="00393187">
        <w:t>___</w:t>
      </w:r>
      <w:r w:rsidRPr="00393187">
        <w:t>________</w:t>
      </w:r>
      <w:r w:rsidR="00E956A9" w:rsidRPr="00393187">
        <w:t>___</w:t>
      </w:r>
      <w:r w:rsidRPr="00393187">
        <w:t xml:space="preserve">_____ </w:t>
      </w:r>
      <w:r w:rsidRPr="00393187">
        <w:rPr>
          <w:b/>
        </w:rPr>
        <w:t>Date:</w:t>
      </w:r>
      <w:r w:rsidRPr="00393187">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A33B8C"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F3ADD" w:rsidP="008D49C7">
            <w:pPr>
              <w:spacing w:before="60" w:after="60"/>
            </w:pPr>
            <w:r>
              <w:t>10/01/2020</w:t>
            </w:r>
            <w:bookmarkStart w:id="0" w:name="_GoBack"/>
            <w:bookmarkEnd w:id="0"/>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A33B8C"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A33B8C" w:rsidP="008D49C7">
            <w:pPr>
              <w:spacing w:before="60" w:after="60"/>
            </w:pPr>
            <w:r>
              <w:t xml:space="preserve">Qualifications and Regulation Co-ordinator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187" w:rsidRDefault="00393187" w:rsidP="00735D34">
      <w:r>
        <w:separator/>
      </w:r>
    </w:p>
  </w:endnote>
  <w:endnote w:type="continuationSeparator" w:id="0">
    <w:p w:rsidR="00393187" w:rsidRDefault="00393187"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A37EB" w:rsidP="009F197D">
            <w:pPr>
              <w:pStyle w:val="Footer"/>
              <w:tabs>
                <w:tab w:val="clear" w:pos="9026"/>
              </w:tabs>
              <w:ind w:right="-330"/>
              <w:rPr>
                <w:rFonts w:cstheme="minorHAnsi"/>
                <w:b/>
                <w:color w:val="FF0000"/>
                <w:szCs w:val="18"/>
              </w:rPr>
            </w:pPr>
            <w:proofErr w:type="gramStart"/>
            <w:r w:rsidRPr="00AA37EB">
              <w:rPr>
                <w:szCs w:val="18"/>
              </w:rPr>
              <w:t>iUCO89</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33B8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3F3ADD">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3F3AD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187" w:rsidRDefault="00393187" w:rsidP="00735D34">
      <w:r>
        <w:separator/>
      </w:r>
    </w:p>
  </w:footnote>
  <w:footnote w:type="continuationSeparator" w:id="0">
    <w:p w:rsidR="00393187" w:rsidRDefault="00393187"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MqgFAOKq78stAAAA"/>
  </w:docVars>
  <w:rsids>
    <w:rsidRoot w:val="00393187"/>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93187"/>
    <w:rsid w:val="003B69C6"/>
    <w:rsid w:val="003C5251"/>
    <w:rsid w:val="003F2255"/>
    <w:rsid w:val="003F3ADD"/>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33B8C"/>
    <w:rsid w:val="00A47301"/>
    <w:rsid w:val="00A66143"/>
    <w:rsid w:val="00A679AF"/>
    <w:rsid w:val="00A926BD"/>
    <w:rsid w:val="00A9756D"/>
    <w:rsid w:val="00AA37EB"/>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1AB7B30-C5C5-46CE-9954-C58A3D69F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D21C8-376C-4F42-A4B9-025524CB2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3</cp:revision>
  <cp:lastPrinted>2019-05-15T13:50:00Z</cp:lastPrinted>
  <dcterms:created xsi:type="dcterms:W3CDTF">2020-01-10T09:05:00Z</dcterms:created>
  <dcterms:modified xsi:type="dcterms:W3CDTF">2020-01-10T09:38:00Z</dcterms:modified>
</cp:coreProperties>
</file>